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5A" w:rsidRPr="00672555" w:rsidRDefault="00B20A5A" w:rsidP="00AA4584">
      <w:pPr>
        <w:jc w:val="center"/>
        <w:rPr>
          <w:sz w:val="28"/>
          <w:szCs w:val="28"/>
        </w:rPr>
      </w:pPr>
      <w:r w:rsidRPr="00672555">
        <w:rPr>
          <w:sz w:val="28"/>
          <w:szCs w:val="28"/>
        </w:rPr>
        <w:t>Автономная некоммерческая организация</w:t>
      </w:r>
    </w:p>
    <w:p w:rsidR="00B20A5A" w:rsidRPr="00672555" w:rsidRDefault="00B20A5A" w:rsidP="00AA4584">
      <w:pPr>
        <w:jc w:val="center"/>
        <w:rPr>
          <w:sz w:val="28"/>
          <w:szCs w:val="28"/>
        </w:rPr>
      </w:pPr>
      <w:r w:rsidRPr="00672555">
        <w:rPr>
          <w:sz w:val="28"/>
          <w:szCs w:val="28"/>
        </w:rPr>
        <w:t>Центр социальных и управленческих проектов</w:t>
      </w:r>
    </w:p>
    <w:p w:rsidR="00B20A5A" w:rsidRPr="00672555" w:rsidRDefault="00B20A5A" w:rsidP="00AA4584">
      <w:pPr>
        <w:jc w:val="center"/>
        <w:rPr>
          <w:sz w:val="28"/>
          <w:szCs w:val="28"/>
        </w:rPr>
      </w:pPr>
      <w:r w:rsidRPr="00672555">
        <w:rPr>
          <w:sz w:val="28"/>
          <w:szCs w:val="28"/>
        </w:rPr>
        <w:t>«Инициатива»</w:t>
      </w:r>
    </w:p>
    <w:p w:rsidR="00B20A5A" w:rsidRPr="00672555" w:rsidRDefault="00B20A5A" w:rsidP="00AA4584">
      <w:pPr>
        <w:jc w:val="center"/>
        <w:rPr>
          <w:sz w:val="28"/>
          <w:szCs w:val="28"/>
        </w:rPr>
      </w:pPr>
      <w:r w:rsidRPr="00672555">
        <w:rPr>
          <w:sz w:val="28"/>
          <w:szCs w:val="28"/>
        </w:rPr>
        <w:t>(АНО Центр «Инициатива»)</w:t>
      </w:r>
    </w:p>
    <w:p w:rsidR="00B20A5A" w:rsidRPr="00672555" w:rsidRDefault="00B20A5A" w:rsidP="00AA4584">
      <w:pPr>
        <w:ind w:right="1222"/>
        <w:jc w:val="center"/>
        <w:rPr>
          <w:bCs/>
        </w:rPr>
      </w:pPr>
    </w:p>
    <w:p w:rsidR="00B20A5A" w:rsidRPr="00672555" w:rsidRDefault="00B20A5A" w:rsidP="00AA4584">
      <w:pPr>
        <w:ind w:right="1222"/>
        <w:jc w:val="center"/>
        <w:rPr>
          <w:b/>
          <w:bCs/>
        </w:rPr>
      </w:pPr>
    </w:p>
    <w:p w:rsidR="00B20A5A" w:rsidRPr="00672555" w:rsidRDefault="00B20A5A" w:rsidP="00AA4584">
      <w:pPr>
        <w:ind w:right="1222"/>
        <w:jc w:val="center"/>
        <w:rPr>
          <w:b/>
          <w:bCs/>
        </w:rPr>
      </w:pPr>
    </w:p>
    <w:p w:rsidR="00B20A5A" w:rsidRPr="00672555" w:rsidRDefault="00B20A5A" w:rsidP="00AA4584">
      <w:pPr>
        <w:ind w:right="1222"/>
        <w:jc w:val="center"/>
        <w:rPr>
          <w:bCs/>
        </w:rPr>
      </w:pPr>
    </w:p>
    <w:p w:rsidR="00B20A5A" w:rsidRPr="00672555" w:rsidRDefault="00B20A5A" w:rsidP="00AA4584">
      <w:pPr>
        <w:ind w:left="5040"/>
        <w:rPr>
          <w:bCs/>
          <w:sz w:val="28"/>
          <w:szCs w:val="28"/>
        </w:rPr>
      </w:pPr>
      <w:r w:rsidRPr="00672555">
        <w:rPr>
          <w:bCs/>
          <w:sz w:val="28"/>
          <w:szCs w:val="28"/>
        </w:rPr>
        <w:t>УТВЕРЖДАЮ:</w:t>
      </w:r>
    </w:p>
    <w:p w:rsidR="00B20A5A" w:rsidRPr="00672555" w:rsidRDefault="00B20A5A" w:rsidP="00AA4584">
      <w:pPr>
        <w:ind w:left="5040"/>
        <w:rPr>
          <w:bCs/>
          <w:sz w:val="28"/>
          <w:szCs w:val="28"/>
        </w:rPr>
      </w:pPr>
      <w:r w:rsidRPr="00672555">
        <w:rPr>
          <w:bCs/>
          <w:sz w:val="28"/>
          <w:szCs w:val="28"/>
        </w:rPr>
        <w:t>Директор АНО Центра «Инициатива»</w:t>
      </w:r>
    </w:p>
    <w:p w:rsidR="00B20A5A" w:rsidRPr="00672555" w:rsidRDefault="00B20A5A" w:rsidP="00AA4584">
      <w:pPr>
        <w:ind w:left="5040"/>
        <w:rPr>
          <w:bCs/>
          <w:sz w:val="28"/>
          <w:szCs w:val="28"/>
        </w:rPr>
      </w:pPr>
      <w:r w:rsidRPr="00672555">
        <w:rPr>
          <w:bCs/>
          <w:sz w:val="28"/>
          <w:szCs w:val="28"/>
        </w:rPr>
        <w:t>____________А.В. Осташков</w:t>
      </w:r>
    </w:p>
    <w:p w:rsidR="00B20A5A" w:rsidRPr="00672555" w:rsidRDefault="00B20A5A" w:rsidP="00AA4584">
      <w:pPr>
        <w:ind w:left="5040"/>
        <w:rPr>
          <w:bCs/>
          <w:sz w:val="28"/>
          <w:szCs w:val="28"/>
        </w:rPr>
      </w:pPr>
    </w:p>
    <w:p w:rsidR="00B20A5A" w:rsidRPr="00672555" w:rsidRDefault="00B20A5A" w:rsidP="00AA4584">
      <w:pPr>
        <w:ind w:left="5040"/>
        <w:rPr>
          <w:b/>
          <w:bCs/>
        </w:rPr>
      </w:pPr>
      <w:r>
        <w:rPr>
          <w:bCs/>
          <w:sz w:val="28"/>
          <w:szCs w:val="28"/>
        </w:rPr>
        <w:t>«29</w:t>
      </w:r>
      <w:r w:rsidRPr="0067255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ноября </w:t>
      </w:r>
      <w:r w:rsidRPr="00672555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672555">
          <w:rPr>
            <w:bCs/>
            <w:sz w:val="28"/>
            <w:szCs w:val="28"/>
          </w:rPr>
          <w:t>2018 г</w:t>
        </w:r>
      </w:smartTag>
      <w:r w:rsidRPr="00672555">
        <w:rPr>
          <w:bCs/>
          <w:sz w:val="28"/>
          <w:szCs w:val="28"/>
        </w:rPr>
        <w:t xml:space="preserve">.  </w:t>
      </w:r>
    </w:p>
    <w:p w:rsidR="00B20A5A" w:rsidRPr="00672555" w:rsidRDefault="00B20A5A" w:rsidP="00AA4584">
      <w:pPr>
        <w:jc w:val="center"/>
        <w:rPr>
          <w:b/>
          <w:sz w:val="28"/>
          <w:szCs w:val="28"/>
        </w:rPr>
      </w:pPr>
    </w:p>
    <w:p w:rsidR="00B20A5A" w:rsidRPr="00192398" w:rsidRDefault="00B20A5A" w:rsidP="00AA4584">
      <w:pPr>
        <w:jc w:val="center"/>
        <w:rPr>
          <w:b/>
          <w:sz w:val="28"/>
          <w:szCs w:val="28"/>
        </w:rPr>
      </w:pPr>
    </w:p>
    <w:p w:rsidR="00B20A5A" w:rsidRPr="00192398" w:rsidRDefault="00B20A5A" w:rsidP="00AA4584">
      <w:pPr>
        <w:jc w:val="center"/>
        <w:rPr>
          <w:b/>
          <w:sz w:val="28"/>
          <w:szCs w:val="28"/>
        </w:rPr>
      </w:pPr>
    </w:p>
    <w:p w:rsidR="00B20A5A" w:rsidRDefault="00B20A5A" w:rsidP="00AA4584">
      <w:pPr>
        <w:jc w:val="center"/>
        <w:rPr>
          <w:b/>
          <w:sz w:val="28"/>
          <w:szCs w:val="28"/>
        </w:rPr>
      </w:pPr>
      <w:r w:rsidRPr="006A6BBC">
        <w:rPr>
          <w:b/>
          <w:sz w:val="28"/>
          <w:szCs w:val="28"/>
        </w:rPr>
        <w:t>АНАЛИТИЧЕСКИЙ ОТЧЕТ</w:t>
      </w:r>
    </w:p>
    <w:p w:rsidR="00B20A5A" w:rsidRPr="006A6BBC" w:rsidRDefault="00B20A5A" w:rsidP="00AA4584">
      <w:pPr>
        <w:jc w:val="center"/>
        <w:rPr>
          <w:b/>
          <w:sz w:val="28"/>
          <w:szCs w:val="28"/>
        </w:rPr>
      </w:pPr>
    </w:p>
    <w:p w:rsidR="00B20A5A" w:rsidRPr="00097BC2" w:rsidRDefault="00B20A5A" w:rsidP="00AA4584">
      <w:pPr>
        <w:jc w:val="both"/>
        <w:rPr>
          <w:b/>
          <w:sz w:val="28"/>
          <w:szCs w:val="28"/>
        </w:rPr>
      </w:pPr>
      <w:r w:rsidRPr="00192398">
        <w:rPr>
          <w:sz w:val="28"/>
          <w:szCs w:val="28"/>
        </w:rPr>
        <w:t>по теме научно-исследовательского проекта</w:t>
      </w:r>
      <w:r w:rsidRPr="006A6BBC">
        <w:rPr>
          <w:b/>
          <w:sz w:val="28"/>
          <w:szCs w:val="28"/>
        </w:rPr>
        <w:t xml:space="preserve"> </w:t>
      </w:r>
      <w:r w:rsidRPr="00BE56F6">
        <w:rPr>
          <w:b/>
          <w:sz w:val="28"/>
          <w:szCs w:val="28"/>
        </w:rPr>
        <w:t>«Анализ качества оказания социальных услуг организациями социального обслуживания, расположенными на территории Пензенской области с целью  формирования проекта рейтинга организаций социального обслуживания»</w:t>
      </w:r>
    </w:p>
    <w:p w:rsidR="00B20A5A" w:rsidRPr="00097BC2" w:rsidRDefault="00B20A5A" w:rsidP="00AA4584">
      <w:pPr>
        <w:jc w:val="center"/>
        <w:rPr>
          <w:b/>
          <w:sz w:val="28"/>
          <w:szCs w:val="28"/>
        </w:rPr>
      </w:pPr>
    </w:p>
    <w:p w:rsidR="00B20A5A" w:rsidRDefault="00B20A5A" w:rsidP="00AA4584">
      <w:pPr>
        <w:rPr>
          <w:sz w:val="28"/>
          <w:szCs w:val="28"/>
        </w:rPr>
      </w:pPr>
    </w:p>
    <w:p w:rsidR="00B20A5A" w:rsidRDefault="00B20A5A" w:rsidP="00AA4584">
      <w:pPr>
        <w:jc w:val="center"/>
        <w:rPr>
          <w:sz w:val="28"/>
          <w:szCs w:val="28"/>
        </w:rPr>
      </w:pPr>
    </w:p>
    <w:p w:rsidR="00B20A5A" w:rsidRDefault="00B20A5A" w:rsidP="00AA4584">
      <w:pPr>
        <w:jc w:val="center"/>
        <w:rPr>
          <w:sz w:val="28"/>
          <w:szCs w:val="28"/>
        </w:rPr>
      </w:pPr>
    </w:p>
    <w:p w:rsidR="00B20A5A" w:rsidRDefault="00B20A5A" w:rsidP="00AA4584">
      <w:pPr>
        <w:jc w:val="center"/>
        <w:rPr>
          <w:sz w:val="28"/>
          <w:szCs w:val="28"/>
        </w:rPr>
      </w:pPr>
    </w:p>
    <w:p w:rsidR="00B20A5A" w:rsidRDefault="00B20A5A" w:rsidP="00AA4584">
      <w:pPr>
        <w:jc w:val="right"/>
        <w:rPr>
          <w:sz w:val="28"/>
          <w:szCs w:val="28"/>
        </w:rPr>
      </w:pPr>
      <w:r w:rsidRPr="006A6BBC">
        <w:rPr>
          <w:b/>
          <w:bCs/>
          <w:sz w:val="28"/>
          <w:szCs w:val="28"/>
        </w:rPr>
        <w:t>Заказчик:</w:t>
      </w:r>
      <w:r w:rsidRPr="006A6BBC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Министерство труда, социальной защиты и демографии</w:t>
      </w:r>
    </w:p>
    <w:p w:rsidR="00B20A5A" w:rsidRPr="00192398" w:rsidRDefault="00B20A5A" w:rsidP="00AA4584">
      <w:pPr>
        <w:jc w:val="right"/>
        <w:rPr>
          <w:sz w:val="28"/>
          <w:szCs w:val="28"/>
        </w:rPr>
      </w:pPr>
      <w:r>
        <w:rPr>
          <w:sz w:val="28"/>
          <w:szCs w:val="28"/>
        </w:rPr>
        <w:t>Пензенской области</w:t>
      </w:r>
      <w:r w:rsidRPr="006A6BBC">
        <w:rPr>
          <w:sz w:val="28"/>
          <w:szCs w:val="28"/>
        </w:rPr>
        <w:t>.</w:t>
      </w:r>
    </w:p>
    <w:p w:rsidR="00B20A5A" w:rsidRDefault="00B20A5A" w:rsidP="00AA4584">
      <w:pPr>
        <w:jc w:val="right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672555">
        <w:rPr>
          <w:b/>
          <w:sz w:val="28"/>
          <w:szCs w:val="28"/>
        </w:rPr>
        <w:t>Исполнитель</w:t>
      </w:r>
      <w:r w:rsidRPr="00672555">
        <w:rPr>
          <w:sz w:val="28"/>
          <w:szCs w:val="28"/>
        </w:rPr>
        <w:t>: АНО Центр «Инициатива»</w:t>
      </w:r>
    </w:p>
    <w:p w:rsidR="00B20A5A" w:rsidRPr="00D858DA" w:rsidRDefault="00B20A5A" w:rsidP="00AA4584">
      <w:pPr>
        <w:jc w:val="right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20A5A" w:rsidRDefault="00B20A5A" w:rsidP="00AA4584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  <w:sectPr w:rsidR="00B20A5A" w:rsidSect="00AE38F7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Пенза 2018</w:t>
      </w:r>
    </w:p>
    <w:p w:rsidR="00B20A5A" w:rsidRDefault="00B20A5A" w:rsidP="00417AD0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D13E13">
        <w:rPr>
          <w:sz w:val="28"/>
          <w:szCs w:val="28"/>
        </w:rPr>
        <w:t>Содержание</w:t>
      </w:r>
    </w:p>
    <w:p w:rsidR="00B20A5A" w:rsidRDefault="00B20A5A" w:rsidP="00417AD0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31"/>
        <w:gridCol w:w="8404"/>
        <w:gridCol w:w="636"/>
      </w:tblGrid>
      <w:tr w:rsidR="00B20A5A" w:rsidTr="00CF630A">
        <w:tc>
          <w:tcPr>
            <w:tcW w:w="9039" w:type="dxa"/>
            <w:gridSpan w:val="2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3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Перечень организаций социальной сферы, в отношении которых проводились сбор и обобщение информации о качестве условий оказания услуг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5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Результаты обобщения информации, размещенной на официальных сайтах организаций социальной сферы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6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Результаты удовлетворенности граждан качеством условий оказания услуг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12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Параметры и значения показателей независимой оценки качества условий оказания услуг организациями социальной сферы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242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Основные недостатки в работе организаций социальной сферы, выявленные в ходе сбора и обобщения информации о качестве условий оказания услуг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279</w:t>
            </w:r>
          </w:p>
        </w:tc>
      </w:tr>
      <w:tr w:rsidR="00B20A5A" w:rsidTr="00CF630A">
        <w:tc>
          <w:tcPr>
            <w:tcW w:w="534" w:type="dxa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Выводы и предложения по совершенствованию деятельности организаций социальной сферы</w:t>
            </w:r>
          </w:p>
        </w:tc>
        <w:tc>
          <w:tcPr>
            <w:tcW w:w="532" w:type="dxa"/>
            <w:vAlign w:val="bottom"/>
          </w:tcPr>
          <w:p w:rsidR="00B20A5A" w:rsidRPr="00CF630A" w:rsidRDefault="00B20A5A" w:rsidP="00CF630A">
            <w:pPr>
              <w:spacing w:line="276" w:lineRule="auto"/>
              <w:contextualSpacing/>
              <w:jc w:val="right"/>
              <w:rPr>
                <w:sz w:val="28"/>
                <w:szCs w:val="28"/>
              </w:rPr>
            </w:pPr>
            <w:r w:rsidRPr="00CF630A">
              <w:rPr>
                <w:sz w:val="28"/>
                <w:szCs w:val="28"/>
              </w:rPr>
              <w:t>287</w:t>
            </w:r>
          </w:p>
        </w:tc>
      </w:tr>
    </w:tbl>
    <w:p w:rsidR="00B20A5A" w:rsidRPr="00D13E13" w:rsidRDefault="00B20A5A" w:rsidP="00D13E13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D13E13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417AD0" w:rsidRDefault="00B20A5A" w:rsidP="00D13E13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417AD0">
        <w:rPr>
          <w:b/>
          <w:sz w:val="28"/>
          <w:szCs w:val="28"/>
        </w:rPr>
        <w:t>Введение</w:t>
      </w:r>
    </w:p>
    <w:p w:rsidR="00B20A5A" w:rsidRDefault="00B20A5A" w:rsidP="00D13E13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417AD0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17AD0">
        <w:rPr>
          <w:b/>
          <w:sz w:val="28"/>
          <w:szCs w:val="28"/>
        </w:rPr>
        <w:t>Актуальность проекта.</w:t>
      </w:r>
      <w:r>
        <w:rPr>
          <w:sz w:val="28"/>
          <w:szCs w:val="28"/>
        </w:rPr>
        <w:t xml:space="preserve"> Анализ </w:t>
      </w:r>
      <w:r w:rsidRPr="00417AD0">
        <w:rPr>
          <w:sz w:val="28"/>
          <w:szCs w:val="28"/>
        </w:rPr>
        <w:t>услуг по проведению сбора, обобщения и анализа информации о качестве оказания социальных услуг организациями социального обслуживания, расположенными на территории Пензенской области, оценка качества оказания социальных услуг организациями социального обслуживания</w:t>
      </w:r>
      <w:r>
        <w:rPr>
          <w:sz w:val="28"/>
          <w:szCs w:val="28"/>
        </w:rPr>
        <w:t xml:space="preserve"> должны</w:t>
      </w:r>
      <w:r w:rsidRPr="00417AD0">
        <w:rPr>
          <w:sz w:val="28"/>
          <w:szCs w:val="28"/>
        </w:rPr>
        <w:t xml:space="preserve"> проводиться на основа</w:t>
      </w:r>
      <w:r>
        <w:rPr>
          <w:sz w:val="28"/>
          <w:szCs w:val="28"/>
        </w:rPr>
        <w:t>нии Федерального закона от 05.12.2017 г. № 392-ФЗ «О внесении изменений в отдельные законодательные акты РФ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и приказа Минтруда России от 31.05.2018 г. № 344</w:t>
      </w:r>
      <w:r w:rsidRPr="00417AD0">
        <w:rPr>
          <w:sz w:val="28"/>
          <w:szCs w:val="28"/>
        </w:rPr>
        <w:t>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</w:t>
      </w:r>
      <w:r>
        <w:rPr>
          <w:sz w:val="28"/>
          <w:szCs w:val="28"/>
        </w:rPr>
        <w:t xml:space="preserve">и медико-социальной экспертизы» </w:t>
      </w:r>
      <w:r w:rsidRPr="00417AD0">
        <w:rPr>
          <w:sz w:val="28"/>
          <w:szCs w:val="28"/>
        </w:rPr>
        <w:t xml:space="preserve">(зарегистрирован в Минюсте России, регистрационный № 52409 от 11 октября </w:t>
      </w:r>
      <w:smartTag w:uri="urn:schemas-microsoft-com:office:smarttags" w:element="metricconverter">
        <w:smartTagPr>
          <w:attr w:name="ProductID" w:val="2011 г"/>
        </w:smartTagPr>
        <w:r w:rsidRPr="00417AD0">
          <w:rPr>
            <w:sz w:val="28"/>
            <w:szCs w:val="28"/>
          </w:rPr>
          <w:t>2018 г</w:t>
        </w:r>
      </w:smartTag>
      <w:r w:rsidRPr="00417AD0">
        <w:rPr>
          <w:sz w:val="28"/>
          <w:szCs w:val="28"/>
        </w:rPr>
        <w:t>.) и должн</w:t>
      </w:r>
      <w:r>
        <w:rPr>
          <w:sz w:val="28"/>
          <w:szCs w:val="28"/>
        </w:rPr>
        <w:t>ы содержать</w:t>
      </w:r>
      <w:r w:rsidRPr="00417AD0">
        <w:rPr>
          <w:sz w:val="28"/>
          <w:szCs w:val="28"/>
        </w:rPr>
        <w:t xml:space="preserve"> критерии и показатели, утвержденные в данном нормативно-правовом акте. </w:t>
      </w:r>
    </w:p>
    <w:p w:rsidR="00B20A5A" w:rsidRPr="00417AD0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17AD0">
        <w:rPr>
          <w:sz w:val="28"/>
          <w:szCs w:val="28"/>
        </w:rPr>
        <w:t>На основании полученных данных в перспективе можно оптимизировать процесс оказания социальных услуг в Пензенской области.</w:t>
      </w:r>
    </w:p>
    <w:p w:rsidR="00B20A5A" w:rsidRPr="00417AD0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 w:rsidRPr="007B6A9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17AD0">
        <w:rPr>
          <w:sz w:val="28"/>
          <w:szCs w:val="28"/>
        </w:rPr>
        <w:t>население Пензенской области, получающее социальные услуги.</w:t>
      </w:r>
    </w:p>
    <w:p w:rsidR="00B20A5A" w:rsidRPr="00417AD0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</w:t>
      </w:r>
      <w:r w:rsidRPr="007B6A9A">
        <w:rPr>
          <w:b/>
          <w:sz w:val="28"/>
          <w:szCs w:val="28"/>
        </w:rPr>
        <w:t>:</w:t>
      </w:r>
      <w:r w:rsidRPr="00417AD0">
        <w:rPr>
          <w:sz w:val="28"/>
          <w:szCs w:val="28"/>
        </w:rPr>
        <w:t xml:space="preserve"> оценка качества оказания социальных услуг в Пензенском регионе. </w:t>
      </w:r>
    </w:p>
    <w:p w:rsidR="00B20A5A" w:rsidRDefault="00B20A5A" w:rsidP="00EB5D2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B6A9A">
        <w:rPr>
          <w:b/>
          <w:sz w:val="28"/>
          <w:szCs w:val="28"/>
        </w:rPr>
        <w:t>Цели и задачи исследования:</w:t>
      </w:r>
      <w:r w:rsidRPr="00417AD0">
        <w:rPr>
          <w:sz w:val="28"/>
          <w:szCs w:val="28"/>
        </w:rPr>
        <w:t xml:space="preserve"> </w:t>
      </w:r>
    </w:p>
    <w:p w:rsidR="00B20A5A" w:rsidRPr="00EB5D2E" w:rsidRDefault="00B20A5A" w:rsidP="00EB5D2E">
      <w:pPr>
        <w:pStyle w:val="ListParagraph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B5D2E">
        <w:rPr>
          <w:sz w:val="28"/>
          <w:szCs w:val="28"/>
        </w:rPr>
        <w:t>получение информации о качестве оказания социальных услуг организациями социального обслуживания, представляющими услуги  на территории Пензенской области (по каждой организации отдельно);</w:t>
      </w:r>
    </w:p>
    <w:p w:rsidR="00B20A5A" w:rsidRPr="00EB5D2E" w:rsidRDefault="00B20A5A" w:rsidP="00EB5D2E">
      <w:pPr>
        <w:pStyle w:val="ListParagraph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B5D2E">
        <w:rPr>
          <w:sz w:val="28"/>
          <w:szCs w:val="28"/>
        </w:rPr>
        <w:t xml:space="preserve">формирование проектов  оценки качества оказания социальных услуг организациями социального обслуживания и рейтингов организаций социального </w:t>
      </w:r>
      <w:r>
        <w:rPr>
          <w:sz w:val="28"/>
          <w:szCs w:val="28"/>
        </w:rPr>
        <w:t>обслуживания Пензенской области.</w:t>
      </w:r>
    </w:p>
    <w:p w:rsidR="00B20A5A" w:rsidRPr="00417AD0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B6A9A">
        <w:rPr>
          <w:b/>
          <w:sz w:val="28"/>
          <w:szCs w:val="28"/>
        </w:rPr>
        <w:t>Методы исследования:</w:t>
      </w:r>
      <w:r w:rsidRPr="00417AD0">
        <w:rPr>
          <w:sz w:val="28"/>
          <w:szCs w:val="28"/>
        </w:rPr>
        <w:t xml:space="preserve"> массовый,  экспертные  опросы, глубинные интервью, наблюдение.</w:t>
      </w: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17AD0">
        <w:rPr>
          <w:sz w:val="28"/>
          <w:szCs w:val="28"/>
        </w:rPr>
        <w:t>Исследован</w:t>
      </w:r>
      <w:r>
        <w:rPr>
          <w:sz w:val="28"/>
          <w:szCs w:val="28"/>
        </w:rPr>
        <w:t>ие проводилось в июне-сентябре 2018</w:t>
      </w:r>
      <w:r w:rsidRPr="00417AD0">
        <w:rPr>
          <w:sz w:val="28"/>
          <w:szCs w:val="28"/>
        </w:rPr>
        <w:t xml:space="preserve"> года в г. Пензе и районах Пензенской области, согласно техническому заданию. В ходе социологического </w:t>
      </w:r>
      <w:r>
        <w:rPr>
          <w:sz w:val="28"/>
          <w:szCs w:val="28"/>
        </w:rPr>
        <w:t>исследования были опрошены 714 человек</w:t>
      </w:r>
      <w:r w:rsidRPr="00417AD0">
        <w:rPr>
          <w:sz w:val="28"/>
          <w:szCs w:val="28"/>
        </w:rPr>
        <w:t>, получателей социальных услуг методом случ</w:t>
      </w:r>
      <w:r>
        <w:rPr>
          <w:sz w:val="28"/>
          <w:szCs w:val="28"/>
        </w:rPr>
        <w:t>айной выборки, было проведено 20</w:t>
      </w:r>
      <w:r w:rsidRPr="00417AD0">
        <w:rPr>
          <w:sz w:val="28"/>
          <w:szCs w:val="28"/>
        </w:rPr>
        <w:t xml:space="preserve"> глубинных интервью со специалистами, социальными и медицинскими работниками. Данные представлены в виде процентных долей от числа опрошенных респондентов.</w:t>
      </w:r>
      <w:r>
        <w:rPr>
          <w:sz w:val="28"/>
          <w:szCs w:val="28"/>
        </w:rPr>
        <w:t xml:space="preserve"> </w:t>
      </w: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Респондентами явились целевые группы – получатели социальных услуг в стационарной, надомной</w:t>
      </w:r>
      <w:r>
        <w:rPr>
          <w:sz w:val="28"/>
          <w:szCs w:val="28"/>
        </w:rPr>
        <w:tab/>
        <w:t xml:space="preserve"> и полустационарной формах обслуживания, а также (в отдельных случаях) родственники получателей услуг, опекуны.</w:t>
      </w: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3300D3" w:rsidRDefault="00B20A5A" w:rsidP="00417AD0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3300D3">
        <w:rPr>
          <w:b/>
          <w:sz w:val="28"/>
          <w:szCs w:val="28"/>
        </w:rPr>
        <w:t>1. Перечень организаций социальной сферы, в отношении которых проводились сбор и обобщение информации о качестве условий оказания услуг</w:t>
      </w: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2018 году независимой оценке качества предоставляемых социальных услуг подлежала 21 организация социального обслуживания (таблица 1).</w:t>
      </w:r>
    </w:p>
    <w:p w:rsidR="00B20A5A" w:rsidRPr="009430E8" w:rsidRDefault="00B20A5A" w:rsidP="009430E8">
      <w:pPr>
        <w:ind w:firstLine="709"/>
        <w:contextualSpacing/>
        <w:jc w:val="both"/>
        <w:rPr>
          <w:sz w:val="28"/>
          <w:szCs w:val="28"/>
        </w:rPr>
      </w:pPr>
    </w:p>
    <w:p w:rsidR="00B20A5A" w:rsidRPr="006278C7" w:rsidRDefault="00B20A5A" w:rsidP="009430E8">
      <w:pPr>
        <w:spacing w:line="276" w:lineRule="auto"/>
        <w:contextualSpacing/>
        <w:jc w:val="both"/>
        <w:rPr>
          <w:sz w:val="28"/>
          <w:szCs w:val="28"/>
        </w:rPr>
      </w:pPr>
      <w:r w:rsidRPr="006278C7">
        <w:rPr>
          <w:b/>
          <w:sz w:val="28"/>
          <w:szCs w:val="28"/>
        </w:rPr>
        <w:t>Таблица 1</w:t>
      </w:r>
      <w:r w:rsidRPr="006278C7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Перечень организаций социального обслуживания и их порядковые номера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896"/>
      </w:tblGrid>
      <w:tr w:rsidR="00B20A5A" w:rsidRPr="00E50303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CF630A">
              <w:rPr>
                <w:b/>
                <w:color w:val="000000"/>
                <w:sz w:val="28"/>
                <w:szCs w:val="28"/>
              </w:rPr>
              <w:t>Наименование учреждения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ГАУ ПО «Дом ночного пребывания»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ГАУСО ПО «Бековский пансионат ветеранов войны и труда»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ГАСУСОГПВИ ПО «Золотаревский дом-интернат для престарелых и инвалидов»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ГБСУСО ПО «Нижнеломовский детский дом-интернат для детей с физическими недостатками»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ГАСУСОГПВИ «Сурский дом-интернат для престарелых и инвалидов»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ГАУСО ПО «Мокшанский психоневрологический интернат»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«Пензенский городской комплексный центр срочной социальной помощи населению»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КЦСПСиД Ленинского района г. Пензы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КЦСПСиД Первомайского района г. Пензы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г. Кузнецка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Бековского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Белинского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Городищенского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Иссинского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Колышлейского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Лопатинского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Малосердобинского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Нижнеломовского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19.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КЦСПСиД Пачелмского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Сосновоборского района ПО</w:t>
            </w:r>
          </w:p>
        </w:tc>
      </w:tr>
      <w:tr w:rsidR="00B20A5A" w:rsidRPr="00E50303" w:rsidTr="00CF630A">
        <w:tc>
          <w:tcPr>
            <w:tcW w:w="675" w:type="dxa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F630A">
              <w:rPr>
                <w:b/>
                <w:sz w:val="28"/>
                <w:szCs w:val="28"/>
              </w:rPr>
              <w:t>21.</w:t>
            </w:r>
          </w:p>
        </w:tc>
        <w:tc>
          <w:tcPr>
            <w:tcW w:w="889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CF630A">
              <w:rPr>
                <w:color w:val="000000"/>
                <w:sz w:val="28"/>
                <w:szCs w:val="28"/>
              </w:rPr>
              <w:t>МБУ КЦСОН Шемышейского района ПО</w:t>
            </w:r>
          </w:p>
        </w:tc>
      </w:tr>
    </w:tbl>
    <w:p w:rsidR="00B20A5A" w:rsidRPr="009430E8" w:rsidRDefault="00B20A5A" w:rsidP="00417AD0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9430E8">
        <w:rPr>
          <w:b/>
          <w:sz w:val="28"/>
          <w:szCs w:val="28"/>
        </w:rPr>
        <w:t>2. Результаты обобщения информации, размещенной на официальных сайтах организаций социальной сферы</w:t>
      </w:r>
    </w:p>
    <w:p w:rsidR="00B20A5A" w:rsidRDefault="00B20A5A" w:rsidP="00417AD0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Степень наличия информации на официальных сайтах учреждений социального обслуживания по блокам представлена в таблице 2.1.</w:t>
      </w:r>
    </w:p>
    <w:p w:rsidR="00B20A5A" w:rsidRPr="00D064FC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485BA0" w:rsidRDefault="00B20A5A" w:rsidP="009430E8">
      <w:pPr>
        <w:spacing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2.1 </w:t>
      </w:r>
      <w:r w:rsidRPr="00103FB4">
        <w:rPr>
          <w:sz w:val="28"/>
          <w:szCs w:val="28"/>
        </w:rPr>
        <w:t xml:space="preserve">– Соответствие информации о деятельности организаций социального обслуживания, размещенной на официальных сайтах организаций в сети «Интернет», порядку размещения информации </w:t>
      </w:r>
      <w:r>
        <w:rPr>
          <w:sz w:val="28"/>
          <w:szCs w:val="28"/>
        </w:rPr>
        <w:t>(</w:t>
      </w:r>
      <w:r w:rsidRPr="00103FB4">
        <w:rPr>
          <w:sz w:val="28"/>
          <w:szCs w:val="28"/>
        </w:rPr>
        <w:t>в соответствии с ч. 2 ст. 13 ФЗ от 28.12.2013 г. № 442-ФЗ «Об основах социального обслуживания граждан в РФ»</w:t>
      </w:r>
      <w:r>
        <w:rPr>
          <w:sz w:val="28"/>
          <w:szCs w:val="28"/>
        </w:rPr>
        <w:t>)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4"/>
        <w:gridCol w:w="2741"/>
        <w:gridCol w:w="434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9"/>
      </w:tblGrid>
      <w:tr w:rsidR="00B20A5A" w:rsidRPr="00B413F0" w:rsidTr="00CF630A">
        <w:trPr>
          <w:trHeight w:val="144"/>
        </w:trPr>
        <w:tc>
          <w:tcPr>
            <w:tcW w:w="254" w:type="dxa"/>
            <w:vMerge w:val="restart"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741" w:type="dxa"/>
            <w:vMerge w:val="restart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0"/>
                <w:szCs w:val="20"/>
              </w:rPr>
            </w:pPr>
            <w:r w:rsidRPr="00CF630A">
              <w:rPr>
                <w:sz w:val="20"/>
                <w:szCs w:val="20"/>
              </w:rPr>
              <w:t>Наименование требования</w:t>
            </w:r>
          </w:p>
        </w:tc>
        <w:tc>
          <w:tcPr>
            <w:tcW w:w="434" w:type="dxa"/>
            <w:vMerge w:val="restart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Максимальное количество баллов</w:t>
            </w:r>
          </w:p>
        </w:tc>
        <w:tc>
          <w:tcPr>
            <w:tcW w:w="6059" w:type="dxa"/>
            <w:gridSpan w:val="21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0"/>
                <w:szCs w:val="20"/>
              </w:rPr>
            </w:pPr>
            <w:r w:rsidRPr="00CF630A">
              <w:rPr>
                <w:sz w:val="20"/>
                <w:szCs w:val="20"/>
              </w:rPr>
              <w:t>№ учреждения п/п</w:t>
            </w:r>
          </w:p>
        </w:tc>
      </w:tr>
      <w:tr w:rsidR="00B20A5A" w:rsidRPr="00B413F0" w:rsidTr="00CF630A">
        <w:trPr>
          <w:cantSplit/>
          <w:trHeight w:val="1444"/>
        </w:trPr>
        <w:tc>
          <w:tcPr>
            <w:tcW w:w="254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741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34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21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Полное и сокращенное наименование организации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дате гос. регистрации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Сведения об учредителе (учредителях)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месте нахождения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структурных подразделениях, филиалах (при их наличии)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режиме и графике работы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контактных телефонах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об адресах электронной почты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8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 xml:space="preserve">Информация о структуре организации </w:t>
            </w:r>
            <w:r w:rsidRPr="00CF630A">
              <w:rPr>
                <w:color w:val="000000"/>
                <w:sz w:val="20"/>
                <w:szCs w:val="20"/>
                <w:u w:val="single"/>
              </w:rPr>
              <w:t>(графич. представление; связи взаимодействия)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 xml:space="preserve">Информация об органах управления организации 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форме социального обслуживания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видах социальных услуг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тарифах на социальные услуги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РФ и в соответствии с договорами за счет средств физических или юридических лиц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44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руководителе, его заместителях, руководителях филиалов (при их наличии)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141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персональном составе работников (с указанием с их согласия уровня образования, квалификации и опыта работы)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3895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 xml:space="preserve">Сведения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услуг, доступ к информационным системам в сфере социального обслуживания и сети «Интернет») </w:t>
            </w:r>
            <w:r w:rsidRPr="00CF630A">
              <w:rPr>
                <w:b/>
                <w:color w:val="000000"/>
                <w:sz w:val="20"/>
                <w:szCs w:val="20"/>
              </w:rPr>
              <w:t>(для стационарной формы обслуживания)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9430E8">
            <w:pPr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</w:tr>
      <w:tr w:rsidR="00B20A5A" w:rsidRPr="00B413F0" w:rsidTr="00CF630A">
        <w:trPr>
          <w:trHeight w:val="1141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количестве свободных мест для приема получателей социальных услуг по формам социального обслуживания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691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Сведения об объеме предоставляемых социальных услуг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366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 xml:space="preserve">Сведения о наличии лицензий на осуществление деятельности, подлежащей лицензированию </w:t>
            </w:r>
            <w:r w:rsidRPr="00CF630A">
              <w:rPr>
                <w:b/>
                <w:color w:val="000000"/>
                <w:sz w:val="20"/>
                <w:szCs w:val="20"/>
              </w:rPr>
              <w:t>(для стационарной формы обслуживания)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</w:tr>
      <w:tr w:rsidR="00B20A5A" w:rsidRPr="00B413F0" w:rsidTr="00CF630A">
        <w:trPr>
          <w:trHeight w:val="465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финансово хозяйственной деятельности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141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 xml:space="preserve">Информация о правилах внутреннего распорядка для получателей социальных услуг </w:t>
            </w:r>
            <w:r w:rsidRPr="00CF630A">
              <w:rPr>
                <w:b/>
                <w:color w:val="000000"/>
                <w:sz w:val="20"/>
                <w:szCs w:val="20"/>
              </w:rPr>
              <w:t>(для стационарной формы обслуживания)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shd w:val="clear" w:color="auto" w:fill="7F7F7F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</w:p>
        </w:tc>
      </w:tr>
      <w:tr w:rsidR="00B20A5A" w:rsidRPr="00B413F0" w:rsidTr="00CF630A">
        <w:trPr>
          <w:cantSplit/>
          <w:trHeight w:val="857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правилах внутреннего трудового распорядка и о коллективном договоре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1832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наличии предписаний органов, осуществляющих государственный контроль в сфере социального обслуживания и отчетов об исполнении указанных предписаний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trHeight w:val="916"/>
        </w:trPr>
        <w:tc>
          <w:tcPr>
            <w:tcW w:w="254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741" w:type="dxa"/>
            <w:vAlign w:val="bottom"/>
          </w:tcPr>
          <w:p w:rsidR="00B20A5A" w:rsidRPr="00CF630A" w:rsidRDefault="00B20A5A" w:rsidP="00CF630A">
            <w:pPr>
              <w:ind w:left="-107" w:right="-108"/>
              <w:contextualSpacing/>
              <w:rPr>
                <w:color w:val="000000"/>
                <w:sz w:val="20"/>
                <w:szCs w:val="20"/>
              </w:rPr>
            </w:pPr>
            <w:r w:rsidRPr="00CF630A">
              <w:rPr>
                <w:color w:val="000000"/>
                <w:sz w:val="20"/>
                <w:szCs w:val="20"/>
              </w:rPr>
              <w:t>Информация о проведении независимой оценки качества оказания услуг организациями социального обслуживания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+</w:t>
            </w:r>
          </w:p>
        </w:tc>
      </w:tr>
      <w:tr w:rsidR="00B20A5A" w:rsidRPr="00B413F0" w:rsidTr="00CF630A">
        <w:trPr>
          <w:cantSplit/>
          <w:trHeight w:val="494"/>
        </w:trPr>
        <w:tc>
          <w:tcPr>
            <w:tcW w:w="2995" w:type="dxa"/>
            <w:gridSpan w:val="2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 (в %):</w:t>
            </w:r>
          </w:p>
        </w:tc>
        <w:tc>
          <w:tcPr>
            <w:tcW w:w="434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77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77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96</w:t>
            </w:r>
          </w:p>
        </w:tc>
      </w:tr>
      <w:tr w:rsidR="00B20A5A" w:rsidRPr="00B413F0" w:rsidTr="00CF630A">
        <w:trPr>
          <w:cantSplit/>
          <w:trHeight w:val="558"/>
        </w:trPr>
        <w:tc>
          <w:tcPr>
            <w:tcW w:w="2995" w:type="dxa"/>
            <w:gridSpan w:val="2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 (в баллах):</w:t>
            </w:r>
          </w:p>
        </w:tc>
        <w:tc>
          <w:tcPr>
            <w:tcW w:w="434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0,77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0,92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0,69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0,77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0,96</w:t>
            </w:r>
          </w:p>
        </w:tc>
      </w:tr>
    </w:tbl>
    <w:p w:rsidR="00B20A5A" w:rsidRDefault="00B20A5A" w:rsidP="009430E8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показывают данные рисунка 2.1 ситуация в отношении сайтов не является проблемной. В целом на сайтах обследованных учреждений социального обслуживания достаточно полно представлена общая информация об учреждениях.</w:t>
      </w: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909DB">
        <w:rPr>
          <w:sz w:val="28"/>
          <w:szCs w:val="28"/>
          <w:u w:val="single"/>
        </w:rPr>
        <w:t>Замечание:</w:t>
      </w:r>
      <w:r>
        <w:rPr>
          <w:sz w:val="28"/>
          <w:szCs w:val="28"/>
        </w:rPr>
        <w:t xml:space="preserve"> на всех обследованных сайтах в полной мере не используются возможности обратной связи пользователей с администрацией. </w:t>
      </w: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4575A">
        <w:rPr>
          <w:sz w:val="28"/>
          <w:szCs w:val="28"/>
        </w:rPr>
        <w:t xml:space="preserve">Исходя из расчета рейтинга открытости и доступности информации </w:t>
      </w:r>
      <w:r>
        <w:rPr>
          <w:sz w:val="28"/>
          <w:szCs w:val="28"/>
        </w:rPr>
        <w:t xml:space="preserve">на официальных сайтах </w:t>
      </w:r>
      <w:r w:rsidRPr="0004575A">
        <w:rPr>
          <w:sz w:val="28"/>
          <w:szCs w:val="28"/>
        </w:rPr>
        <w:t xml:space="preserve">организаций </w:t>
      </w:r>
      <w:r>
        <w:rPr>
          <w:sz w:val="28"/>
          <w:szCs w:val="28"/>
        </w:rPr>
        <w:t>социального обслуживания</w:t>
      </w:r>
      <w:r w:rsidRPr="0004575A">
        <w:rPr>
          <w:sz w:val="28"/>
          <w:szCs w:val="28"/>
        </w:rPr>
        <w:t xml:space="preserve">, </w:t>
      </w:r>
      <w:r>
        <w:rPr>
          <w:sz w:val="28"/>
          <w:szCs w:val="28"/>
        </w:rPr>
        <w:t>4 организации</w:t>
      </w:r>
      <w:r w:rsidRPr="0004575A">
        <w:rPr>
          <w:sz w:val="28"/>
          <w:szCs w:val="28"/>
        </w:rPr>
        <w:t xml:space="preserve"> набрали максимально возможный балл</w:t>
      </w:r>
      <w:r>
        <w:rPr>
          <w:sz w:val="28"/>
          <w:szCs w:val="28"/>
        </w:rPr>
        <w:t xml:space="preserve"> (1 балл), т.е. информация представлена в полном объеме: МБУ КЦСОН Малосердобинского района, МБУ КЦСОН Колышлейского района, МБУ КЦСОН Белинского района и ГБСУСО ПО «Нижнеломовский детский дом-интернат для детей с физическими недостатками». Минимальный балл у МБУ КЦСОН Иссинского района (0,69 балла) (рис. 2.1).</w:t>
      </w:r>
    </w:p>
    <w:p w:rsidR="00B20A5A" w:rsidRDefault="00B20A5A" w:rsidP="009430E8">
      <w:pPr>
        <w:spacing w:line="360" w:lineRule="auto"/>
        <w:rPr>
          <w:sz w:val="28"/>
          <w:szCs w:val="28"/>
        </w:rPr>
      </w:pPr>
    </w:p>
    <w:p w:rsidR="00B20A5A" w:rsidRDefault="00B20A5A" w:rsidP="009430E8">
      <w:pPr>
        <w:keepNext/>
        <w:rPr>
          <w:sz w:val="28"/>
          <w:szCs w:val="28"/>
        </w:rPr>
      </w:pPr>
      <w:r w:rsidRPr="00315E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3" o:spid="_x0000_i1025" type="#_x0000_t75" style="width:469.5pt;height:67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">
            <v:imagedata r:id="rId8" o:title=""/>
            <o:lock v:ext="edit" aspectratio="f"/>
          </v:shape>
        </w:pict>
      </w:r>
    </w:p>
    <w:p w:rsidR="00B20A5A" w:rsidRDefault="00B20A5A" w:rsidP="009430E8">
      <w:pPr>
        <w:keepNext/>
        <w:ind w:firstLine="709"/>
        <w:rPr>
          <w:sz w:val="28"/>
          <w:szCs w:val="28"/>
        </w:rPr>
      </w:pPr>
      <w:r>
        <w:rPr>
          <w:sz w:val="28"/>
          <w:szCs w:val="28"/>
        </w:rPr>
        <w:t>Рисунок 2.1</w:t>
      </w:r>
    </w:p>
    <w:p w:rsidR="00B20A5A" w:rsidRPr="009C2E27" w:rsidRDefault="00B20A5A" w:rsidP="009430E8">
      <w:pPr>
        <w:keepNext/>
        <w:ind w:firstLine="709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Степень наличия информации на официальном сайте для размещения информации о государственных и муниципальных учреждениях по блокам представлена в таблице 2.2.</w:t>
      </w:r>
    </w:p>
    <w:p w:rsidR="00B20A5A" w:rsidRDefault="00B20A5A" w:rsidP="004D701E">
      <w:pPr>
        <w:contextualSpacing/>
        <w:jc w:val="both"/>
        <w:rPr>
          <w:b/>
          <w:sz w:val="28"/>
          <w:szCs w:val="28"/>
        </w:rPr>
      </w:pPr>
    </w:p>
    <w:p w:rsidR="00B20A5A" w:rsidRPr="00932FFE" w:rsidRDefault="00B20A5A" w:rsidP="004D701E">
      <w:pPr>
        <w:spacing w:line="276" w:lineRule="auto"/>
        <w:contextualSpacing/>
        <w:jc w:val="both"/>
        <w:rPr>
          <w:bCs/>
          <w:iCs/>
          <w:color w:val="000000"/>
          <w:sz w:val="28"/>
          <w:szCs w:val="28"/>
        </w:rPr>
      </w:pPr>
      <w:r>
        <w:rPr>
          <w:b/>
          <w:sz w:val="28"/>
          <w:szCs w:val="28"/>
        </w:rPr>
        <w:t>Таблица 2.2</w:t>
      </w:r>
      <w:r>
        <w:rPr>
          <w:sz w:val="28"/>
          <w:szCs w:val="28"/>
        </w:rPr>
        <w:t xml:space="preserve"> – </w:t>
      </w:r>
      <w:r w:rsidRPr="00932FFE">
        <w:rPr>
          <w:sz w:val="28"/>
          <w:szCs w:val="28"/>
        </w:rPr>
        <w:t>Оценка уровня открытости и доступности информации организаций социального обслуживания</w:t>
      </w:r>
      <w:r>
        <w:rPr>
          <w:sz w:val="28"/>
          <w:szCs w:val="28"/>
        </w:rPr>
        <w:t xml:space="preserve"> на о</w:t>
      </w:r>
      <w:r w:rsidRPr="00932FFE">
        <w:rPr>
          <w:sz w:val="28"/>
          <w:szCs w:val="28"/>
        </w:rPr>
        <w:t xml:space="preserve">фициальном сайте для размещения информации о государственных и муниципальных учреждениях – </w:t>
      </w:r>
      <w:hyperlink r:id="rId9" w:history="1">
        <w:r w:rsidRPr="00932FFE">
          <w:rPr>
            <w:rStyle w:val="Hyperlink"/>
            <w:bCs/>
            <w:iCs/>
            <w:sz w:val="28"/>
            <w:szCs w:val="28"/>
          </w:rPr>
          <w:t>www.bus.gov.ru</w:t>
        </w:r>
      </w:hyperlink>
      <w:r w:rsidRPr="00932FFE">
        <w:rPr>
          <w:bCs/>
          <w:iCs/>
          <w:color w:val="000000"/>
          <w:sz w:val="28"/>
          <w:szCs w:val="28"/>
        </w:rPr>
        <w:t xml:space="preserve">  </w:t>
      </w:r>
      <w:r>
        <w:rPr>
          <w:bCs/>
          <w:iCs/>
          <w:color w:val="000000"/>
          <w:sz w:val="28"/>
          <w:szCs w:val="28"/>
        </w:rPr>
        <w:t>(</w:t>
      </w:r>
      <w:r w:rsidRPr="00932FFE">
        <w:rPr>
          <w:bCs/>
          <w:iCs/>
          <w:color w:val="000000"/>
          <w:sz w:val="28"/>
          <w:szCs w:val="28"/>
        </w:rPr>
        <w:t>в соответствии с Приказ</w:t>
      </w:r>
      <w:r>
        <w:rPr>
          <w:bCs/>
          <w:iCs/>
          <w:color w:val="000000"/>
          <w:sz w:val="28"/>
          <w:szCs w:val="28"/>
        </w:rPr>
        <w:t>ом Минфина РФ от 21 июля 2011 </w:t>
      </w:r>
      <w:r w:rsidRPr="00932FFE">
        <w:rPr>
          <w:bCs/>
          <w:iCs/>
          <w:color w:val="000000"/>
          <w:sz w:val="28"/>
          <w:szCs w:val="28"/>
        </w:rPr>
        <w:t>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</w:r>
      <w:r>
        <w:rPr>
          <w:bCs/>
          <w:iCs/>
          <w:color w:val="000000"/>
          <w:sz w:val="28"/>
          <w:szCs w:val="28"/>
        </w:rPr>
        <w:t>)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"/>
        <w:gridCol w:w="2745"/>
        <w:gridCol w:w="434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289"/>
        <w:gridCol w:w="288"/>
        <w:gridCol w:w="10"/>
      </w:tblGrid>
      <w:tr w:rsidR="00B20A5A" w:rsidTr="00CF630A">
        <w:trPr>
          <w:trHeight w:val="228"/>
        </w:trPr>
        <w:tc>
          <w:tcPr>
            <w:tcW w:w="255" w:type="dxa"/>
            <w:vMerge w:val="restart"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745" w:type="dxa"/>
            <w:vMerge w:val="restart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0"/>
                <w:szCs w:val="20"/>
              </w:rPr>
            </w:pPr>
            <w:r w:rsidRPr="00CF630A">
              <w:rPr>
                <w:sz w:val="20"/>
                <w:szCs w:val="20"/>
              </w:rPr>
              <w:t>Наименование требования</w:t>
            </w:r>
          </w:p>
        </w:tc>
        <w:tc>
          <w:tcPr>
            <w:tcW w:w="434" w:type="dxa"/>
            <w:vMerge w:val="restart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Максимальное количество баллов</w:t>
            </w:r>
          </w:p>
        </w:tc>
        <w:tc>
          <w:tcPr>
            <w:tcW w:w="6068" w:type="dxa"/>
            <w:gridSpan w:val="22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0"/>
                <w:szCs w:val="20"/>
              </w:rPr>
            </w:pPr>
            <w:r w:rsidRPr="00CF630A">
              <w:rPr>
                <w:sz w:val="20"/>
                <w:szCs w:val="20"/>
              </w:rPr>
              <w:t>№ учреждения п/п</w:t>
            </w:r>
          </w:p>
        </w:tc>
      </w:tr>
      <w:tr w:rsidR="00B20A5A" w:rsidRPr="004546AF" w:rsidTr="00CF630A">
        <w:trPr>
          <w:gridAfter w:val="1"/>
          <w:wAfter w:w="10" w:type="dxa"/>
          <w:cantSplit/>
          <w:trHeight w:val="1460"/>
        </w:trPr>
        <w:tc>
          <w:tcPr>
            <w:tcW w:w="255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745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34" w:type="dxa"/>
            <w:vMerge/>
          </w:tcPr>
          <w:p w:rsidR="00B20A5A" w:rsidRPr="00CF630A" w:rsidRDefault="00B20A5A" w:rsidP="009430E8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spacing w:before="100" w:beforeAutospacing="1" w:after="100" w:afterAutospacing="1"/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21</w:t>
            </w:r>
          </w:p>
        </w:tc>
      </w:tr>
      <w:tr w:rsidR="00B20A5A" w:rsidRPr="00DA2D58" w:rsidTr="00CF630A">
        <w:trPr>
          <w:gridAfter w:val="1"/>
          <w:wAfter w:w="10" w:type="dxa"/>
          <w:trHeight w:val="455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Общая информация об учреждении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16"/>
                <w:szCs w:val="16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698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госзадании (муниципальном задании) на текущий год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683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госзадании (муниципальном задании) за отчетный год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698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плане ФХД на текущий год / о бюджетной смете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698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годовой бухгалтерской отчетности за отчетный финансовый год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683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результатах деятельности и об использовании имущества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trHeight w:val="926"/>
        </w:trPr>
        <w:tc>
          <w:tcPr>
            <w:tcW w:w="255" w:type="dxa"/>
            <w:vAlign w:val="center"/>
          </w:tcPr>
          <w:p w:rsidR="00B20A5A" w:rsidRPr="00CF630A" w:rsidRDefault="00B20A5A" w:rsidP="00CF630A">
            <w:pPr>
              <w:ind w:left="-108" w:right="-108"/>
              <w:contextualSpacing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45" w:type="dxa"/>
            <w:vAlign w:val="bottom"/>
          </w:tcPr>
          <w:p w:rsidR="00B20A5A" w:rsidRPr="00CF630A" w:rsidRDefault="00B20A5A" w:rsidP="00CF630A">
            <w:pPr>
              <w:ind w:right="-81" w:firstLine="34"/>
              <w:contextualSpacing/>
              <w:rPr>
                <w:color w:val="000000"/>
                <w:sz w:val="20"/>
                <w:szCs w:val="20"/>
                <w:lang w:eastAsia="en-US"/>
              </w:rPr>
            </w:pPr>
            <w:r w:rsidRPr="00CF630A">
              <w:rPr>
                <w:color w:val="000000"/>
                <w:sz w:val="20"/>
                <w:szCs w:val="20"/>
                <w:lang w:eastAsia="en-US"/>
              </w:rPr>
              <w:t>Информация о контрольных мероприятиях и их результатах за отчетный финансовый год</w:t>
            </w:r>
          </w:p>
        </w:tc>
        <w:tc>
          <w:tcPr>
            <w:tcW w:w="434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-</w:t>
            </w:r>
          </w:p>
        </w:tc>
        <w:tc>
          <w:tcPr>
            <w:tcW w:w="28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  <w:tc>
          <w:tcPr>
            <w:tcW w:w="288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16"/>
                <w:szCs w:val="16"/>
              </w:rPr>
              <w:t>+</w:t>
            </w:r>
          </w:p>
        </w:tc>
      </w:tr>
      <w:tr w:rsidR="00B20A5A" w:rsidRPr="00DA2D58" w:rsidTr="00CF630A">
        <w:trPr>
          <w:gridAfter w:val="1"/>
          <w:wAfter w:w="10" w:type="dxa"/>
          <w:cantSplit/>
          <w:trHeight w:val="483"/>
        </w:trPr>
        <w:tc>
          <w:tcPr>
            <w:tcW w:w="3000" w:type="dxa"/>
            <w:gridSpan w:val="2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CF630A">
              <w:rPr>
                <w:b/>
                <w:sz w:val="22"/>
                <w:szCs w:val="22"/>
                <w:lang w:eastAsia="en-US"/>
              </w:rPr>
              <w:t>Итого (в %):</w:t>
            </w:r>
          </w:p>
        </w:tc>
        <w:tc>
          <w:tcPr>
            <w:tcW w:w="434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  <w:r w:rsidRPr="00CF630A">
              <w:rPr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4"/>
                <w:szCs w:val="14"/>
              </w:rPr>
            </w:pPr>
            <w:r w:rsidRPr="00CF630A">
              <w:rPr>
                <w:b/>
                <w:sz w:val="14"/>
                <w:szCs w:val="14"/>
              </w:rPr>
              <w:t>85,7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100</w:t>
            </w:r>
          </w:p>
        </w:tc>
      </w:tr>
      <w:tr w:rsidR="00B20A5A" w:rsidRPr="00DA2D58" w:rsidTr="00CF630A">
        <w:trPr>
          <w:gridAfter w:val="1"/>
          <w:wAfter w:w="10" w:type="dxa"/>
          <w:cantSplit/>
          <w:trHeight w:val="545"/>
        </w:trPr>
        <w:tc>
          <w:tcPr>
            <w:tcW w:w="3000" w:type="dxa"/>
            <w:gridSpan w:val="2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CF630A">
              <w:rPr>
                <w:b/>
                <w:sz w:val="22"/>
                <w:szCs w:val="22"/>
                <w:lang w:eastAsia="en-US"/>
              </w:rPr>
              <w:t>Итого (в баллах):</w:t>
            </w:r>
          </w:p>
        </w:tc>
        <w:tc>
          <w:tcPr>
            <w:tcW w:w="434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color w:val="000000"/>
                <w:sz w:val="16"/>
                <w:szCs w:val="16"/>
              </w:rPr>
            </w:pPr>
            <w:r w:rsidRPr="00CF630A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0,9</w:t>
            </w:r>
          </w:p>
        </w:tc>
        <w:tc>
          <w:tcPr>
            <w:tcW w:w="289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extDirection w:val="btLr"/>
            <w:vAlign w:val="center"/>
          </w:tcPr>
          <w:p w:rsidR="00B20A5A" w:rsidRPr="00CF630A" w:rsidRDefault="00B20A5A" w:rsidP="00CF630A">
            <w:pPr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F630A">
              <w:rPr>
                <w:b/>
                <w:sz w:val="16"/>
                <w:szCs w:val="16"/>
              </w:rPr>
              <w:t>1</w:t>
            </w:r>
          </w:p>
        </w:tc>
      </w:tr>
    </w:tbl>
    <w:p w:rsidR="00B20A5A" w:rsidRDefault="00B20A5A" w:rsidP="004D701E">
      <w:pPr>
        <w:contextualSpacing/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4575A">
        <w:rPr>
          <w:sz w:val="28"/>
          <w:szCs w:val="28"/>
        </w:rPr>
        <w:t xml:space="preserve">Исходя из расчета рейтинга открытости и доступности информации организаций </w:t>
      </w:r>
      <w:r>
        <w:rPr>
          <w:sz w:val="28"/>
          <w:szCs w:val="28"/>
        </w:rPr>
        <w:t>социального обслуживания</w:t>
      </w:r>
      <w:r w:rsidRPr="0004575A">
        <w:rPr>
          <w:sz w:val="28"/>
          <w:szCs w:val="28"/>
        </w:rPr>
        <w:t xml:space="preserve"> на официальном сайте для размещения информации о государственных (муниципальных) учреждениях, </w:t>
      </w:r>
      <w:r>
        <w:rPr>
          <w:sz w:val="28"/>
          <w:szCs w:val="28"/>
        </w:rPr>
        <w:t>20 организаций</w:t>
      </w:r>
      <w:r w:rsidRPr="0004575A">
        <w:rPr>
          <w:sz w:val="28"/>
          <w:szCs w:val="28"/>
        </w:rPr>
        <w:t xml:space="preserve"> набрали максимально возможный балл</w:t>
      </w:r>
      <w:r>
        <w:rPr>
          <w:sz w:val="28"/>
          <w:szCs w:val="28"/>
        </w:rPr>
        <w:t xml:space="preserve"> </w:t>
      </w:r>
      <w:r w:rsidRPr="00075837">
        <w:rPr>
          <w:sz w:val="28"/>
          <w:szCs w:val="28"/>
        </w:rPr>
        <w:t>(рис. 2</w:t>
      </w:r>
      <w:r>
        <w:rPr>
          <w:sz w:val="28"/>
          <w:szCs w:val="28"/>
        </w:rPr>
        <w:t>.2</w:t>
      </w:r>
      <w:r w:rsidRPr="00075837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B20A5A" w:rsidRDefault="00B20A5A" w:rsidP="009430E8">
      <w:pPr>
        <w:keepNext/>
        <w:contextualSpacing/>
        <w:rPr>
          <w:sz w:val="28"/>
          <w:szCs w:val="28"/>
        </w:rPr>
      </w:pPr>
      <w:r w:rsidRPr="00315E4B">
        <w:rPr>
          <w:noProof/>
        </w:rPr>
        <w:pict>
          <v:shape id="Диаграмма 1" o:spid="_x0000_i1026" type="#_x0000_t75" style="width:471.75pt;height:64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">
            <v:imagedata r:id="rId10" o:title=""/>
            <o:lock v:ext="edit" aspectratio="f"/>
          </v:shape>
        </w:pict>
      </w:r>
    </w:p>
    <w:p w:rsidR="00B20A5A" w:rsidRDefault="00B20A5A" w:rsidP="009430E8">
      <w:pPr>
        <w:keepNext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Рисунок 2.2</w:t>
      </w:r>
    </w:p>
    <w:p w:rsidR="00B20A5A" w:rsidRDefault="00B20A5A" w:rsidP="009430E8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4D701E" w:rsidRDefault="00B20A5A" w:rsidP="004D701E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4D701E">
        <w:rPr>
          <w:b/>
          <w:sz w:val="28"/>
          <w:szCs w:val="28"/>
        </w:rPr>
        <w:t>3. Результаты удовлетворенности граждан качеством условий оказания услуг</w:t>
      </w: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ГАУ ПО «Дом ночного пребывания»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" o:spid="_x0000_i1027" type="#_x0000_t75" style="width:316.5pt;height:17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">
            <v:imagedata r:id="rId1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F00768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" o:spid="_x0000_i1028" type="#_x0000_t75" style="width:316.5pt;height:18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">
            <v:imagedata r:id="rId1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" o:spid="_x0000_i102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p39If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" o:spid="_x0000_i103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" o:spid="_x0000_i103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9" o:spid="_x0000_i103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">
            <v:imagedata r:id="rId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" o:spid="_x0000_i103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" o:spid="_x0000_i103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" o:spid="_x0000_i1035" type="#_x0000_t75" style="width:350.25pt;height:17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">
            <v:imagedata r:id="rId1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" o:spid="_x0000_i1036" type="#_x0000_t75" style="width:354.75pt;height:20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">
            <v:imagedata r:id="rId2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" o:spid="_x0000_i1037" type="#_x0000_t75" style="width:354.75pt;height:20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">
            <v:imagedata r:id="rId2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" o:spid="_x0000_i103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" o:spid="_x0000_i103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" o:spid="_x0000_i104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" o:spid="_x0000_i104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" o:spid="_x0000_i104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" o:spid="_x0000_i104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FB7126">
        <w:rPr>
          <w:b/>
          <w:sz w:val="28"/>
          <w:szCs w:val="28"/>
        </w:rPr>
        <w:t xml:space="preserve">Анализ результатов исследования оценки качества оказания социальных услуг </w:t>
      </w:r>
      <w:r w:rsidRPr="00D967BF">
        <w:rPr>
          <w:b/>
          <w:sz w:val="28"/>
          <w:szCs w:val="28"/>
        </w:rPr>
        <w:t xml:space="preserve">населению </w:t>
      </w:r>
      <w:r w:rsidRPr="00D967BF">
        <w:rPr>
          <w:b/>
          <w:color w:val="000000"/>
          <w:sz w:val="28"/>
          <w:szCs w:val="28"/>
        </w:rPr>
        <w:t>ГАУСО ПО «Бековский пансионат ветеранов войны и труда»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" o:spid="_x0000_i104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" o:spid="_x0000_i1045" type="#_x0000_t75" style="width:366.75pt;height:20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">
            <v:imagedata r:id="rId2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" o:spid="_x0000_i104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CDibXx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" o:spid="_x0000_i104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" o:spid="_x0000_i104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удовлетворены предоставленными им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" o:spid="_x0000_i104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y/dV2gAAAAUBAAAPAAAAZHJzL2Rvd25y&#10;ZXYueG1sTI/NTsMwEITvSH0Haytxow5Ny0+IU1VFPEAL6tm1t3FUe23FThp4egwXuKw0mtHMt/Vm&#10;cpaN2MfOk4D7RQEMSXndUSvg4/3t7glYTJK0tJ5QwCdG2DSzm1pW2l9pj+MhtSyXUKykAJNSqDiP&#10;yqCTceEDUvbOvncyZdm3XPfymsud5cuieOBOdpQXjAy4M6guh8EJaN1KDU6NPoS9vhzt69Kcv45C&#10;3M6n7QuwhFP6C8MPfkaHJjOd/EA6MisgP5J+b/Yey3IN7CRgVT6vgTc1/0/ffAM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AO3el5MGAAA/FgAAFQAAAAAAAAAAAAAAAADeBgAAZHJz&#10;L2NoYXJ0cy9jaGFydDEueG1sUEsFBgAAAAAHAAcAywEAAKQNAAAAAA==&#10;">
            <v:imagedata r:id="rId3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" o:spid="_x0000_i105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" o:spid="_x0000_i1051" type="#_x0000_t75" style="width:369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">
            <v:imagedata r:id="rId3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" o:spid="_x0000_i1052" type="#_x0000_t75" style="width:369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">
            <v:imagedata r:id="rId3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7" o:spid="_x0000_i1053" type="#_x0000_t75" style="width:366.7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">
            <v:imagedata r:id="rId3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8" o:spid="_x0000_i105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" o:spid="_x0000_i105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" o:spid="_x0000_i105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" o:spid="_x0000_i105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" o:spid="_x0000_i105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" o:spid="_x0000_i105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" o:spid="_x0000_i106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D967BF">
        <w:rPr>
          <w:b/>
          <w:sz w:val="28"/>
          <w:szCs w:val="28"/>
        </w:rPr>
        <w:t>ГАСУСОГПВИ ПО «Золотаревский дом-интернат для престарелых и инвалидов»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" o:spid="_x0000_i1061" type="#_x0000_t75" style="width:366.75pt;height:17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">
            <v:imagedata r:id="rId3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" o:spid="_x0000_i1062" type="#_x0000_t75" style="width:366.75pt;height:18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">
            <v:imagedata r:id="rId3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" o:spid="_x0000_i106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" o:spid="_x0000_i106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" o:spid="_x0000_i106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удовлетворены предоставленными им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" o:spid="_x0000_i106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w8je3QAAAAUBAAAPAAAAZHJzL2Rvd25y&#10;ZXYueG1sTI9PS8NAEMXvgt9hGcGb3Whsa9NsihQKQkWwfzxPs9NsSHY2ZLdt/Pauvehl4PEe7/0m&#10;Xwy2FWfqfe1YweMoAUFcOl1zpWC3XT28gPABWWPrmBR8k4dFcXuTY6bdhT/pvAmViCXsM1RgQugy&#10;KX1pyKIfuY44ekfXWwxR9pXUPV5iuW3lU5JMpMWa44LBjpaGymZzsgq+3ieY7uVsG95MsqqWH9Oh&#10;adZK3d8Nr3MQgYbwF4Zf/IgORWQ6uBNrL1oF8ZFwvdGbpukYxEHBczobgyxy+Z+++A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">
            <v:imagedata r:id="rId3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3" o:spid="_x0000_i106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4" o:spid="_x0000_i106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5" o:spid="_x0000_i1069" type="#_x0000_t75" style="width:369pt;height:17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">
            <v:imagedata r:id="rId3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6" o:spid="_x0000_i107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wboU3QAAAAUBAAAPAAAAZHJzL2Rvd25y&#10;ZXYueG1sTI9BS8NAEIXvQv/DMoI3u6mxtcZsiggVERFseultmx2zqZnZkN028d+7erGXgcd7vPdN&#10;vhqpFSfsfeNYwWyagECunGm4VrAt19dLED5oNrp1jAq+0cOqmFzkOjNu4A88bUItYgn7TCuwIXSZ&#10;lL6ySNpPXYccvU/Xkw5R9rU0vR5iObXyJkkWknTDccHqDp8sVl+bIynAN3pdv7xTQjM7LJ/LMhzM&#10;zih1dTk+PoAIOIb/MPziR3QoItPeHdl40SqIj4S/G727NJ2D2Cu4Te/nIItcntMXP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">
            <v:imagedata r:id="rId3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7" o:spid="_x0000_i1071" type="#_x0000_t75" style="width:366.75pt;height:20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">
            <v:imagedata r:id="rId4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" o:spid="_x0000_i107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" o:spid="_x0000_i107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" o:spid="_x0000_i107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" o:spid="_x0000_i107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" o:spid="_x0000_i107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3" o:spid="_x0000_i107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D967BF">
        <w:rPr>
          <w:b/>
          <w:sz w:val="28"/>
          <w:szCs w:val="28"/>
        </w:rPr>
        <w:t>ГБСУСО ПО «Нижнеломовский детский дом-интернат для детей с физическими недостатками»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4" o:spid="_x0000_i1078" type="#_x0000_t75" style="width:366.7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">
            <v:imagedata r:id="rId4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" o:spid="_x0000_i107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" o:spid="_x0000_i108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SpdT9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7" o:spid="_x0000_i1081" type="#_x0000_t75" style="width:375.75pt;height:23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">
            <v:imagedata r:id="rId4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8" o:spid="_x0000_i1082" type="#_x0000_t75" style="width:375.75pt;height:22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">
            <v:imagedata r:id="rId4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удовлетворены предоставленными им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1" o:spid="_x0000_i1083" type="#_x0000_t75" style="width:366.7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">
            <v:imagedata r:id="rId4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9" o:spid="_x0000_i108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0" o:spid="_x0000_i108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1" o:spid="_x0000_i1086" type="#_x0000_t75" style="width:369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">
            <v:imagedata r:id="rId3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2" o:spid="_x0000_i1087" type="#_x0000_t75" style="width:366.75pt;height:19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">
            <v:imagedata r:id="rId4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3" o:spid="_x0000_i108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0" o:spid="_x0000_i108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4" o:spid="_x0000_i109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5" o:spid="_x0000_i109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6" o:spid="_x0000_i109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7" o:spid="_x0000_i109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8" o:spid="_x0000_i1094" type="#_x0000_t75" style="width:356.25pt;height:23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">
            <v:imagedata r:id="rId4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6D5126">
        <w:rPr>
          <w:b/>
          <w:sz w:val="28"/>
          <w:szCs w:val="28"/>
        </w:rPr>
        <w:t>ГАСУСОГПВИ «Сурский дом-интернат для престарелых и инвалидов»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69" o:spid="_x0000_i109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0" o:spid="_x0000_i1096" type="#_x0000_t75" style="width:366.75pt;height:19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">
            <v:imagedata r:id="rId4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1" o:spid="_x0000_i109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CYlKq9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2" o:spid="_x0000_i109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3" o:spid="_x0000_i109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учреждения удовлетворены предоставленными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2" o:spid="_x0000_i110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sSqI3gAAAAUBAAAPAAAAZHJzL2Rvd25y&#10;ZXYueG1sTI/BTsMwEETvSPyDtUhcotaB0AIhToUQOSD1Qqk4b+NtEhqv09hNAl+P4QKXlUYzmnmb&#10;rSbTioF611hWcDWPQRCXVjdcKdi+FbM7EM4ja2wtk4JPcrDKz88yTLUd+ZWGja9EKGGXooLa+y6V&#10;0pU1GXRz2xEHb297gz7IvpK6xzGUm1Zex/FSGmw4LNTY0VNN5WFzMgrex+3zMVofX5qP6PBV7Asd&#10;ycErdXkxPT6A8DT5vzD84Ad0yAPTzp5YO9EqCI/43xu82yRZgNgpuEnuFyDzTP6nz78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">
            <v:imagedata r:id="rId4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5" o:spid="_x0000_i110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6" o:spid="_x0000_i110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7" o:spid="_x0000_i1103" type="#_x0000_t75" style="width:369pt;height:16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">
            <v:imagedata r:id="rId5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8" o:spid="_x0000_i110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wboU3QAAAAUBAAAPAAAAZHJzL2Rvd25y&#10;ZXYueG1sTI9BS8NAEIXvQv/DMoI3u6mxtcZsiggVERFseultmx2zqZnZkN028d+7erGXgcd7vPdN&#10;vhqpFSfsfeNYwWyagECunGm4VrAt19dLED5oNrp1jAq+0cOqmFzkOjNu4A88bUItYgn7TCuwIXSZ&#10;lL6ySNpPXYccvU/Xkw5R9rU0vR5iObXyJkkWknTDccHqDp8sVl+bIynAN3pdv7xTQjM7LJ/LMhzM&#10;zih1dTk+PoAIOIb/MPziR3QoItPeHdl40SqIj4S/G727NJ2D2Cu4Te/nIItcntMXP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">
            <v:imagedata r:id="rId3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9" o:spid="_x0000_i110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0" o:spid="_x0000_i110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1" o:spid="_x0000_i110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2" o:spid="_x0000_i110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3" o:spid="_x0000_i110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4" o:spid="_x0000_i111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5" o:spid="_x0000_i111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3.6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6D5126">
        <w:rPr>
          <w:b/>
          <w:sz w:val="28"/>
          <w:szCs w:val="28"/>
        </w:rPr>
        <w:t>ГАУСО ПО «Мокшанский психоневрологический интернат»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6" o:spid="_x0000_i1112" type="#_x0000_t75" style="width:369pt;height:21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">
            <v:imagedata r:id="rId5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7" o:spid="_x0000_i1113" type="#_x0000_t75" style="width:369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">
            <v:imagedata r:id="rId5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8" o:spid="_x0000_i111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89" o:spid="_x0000_i111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0" o:spid="_x0000_i111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удовлетворены предоставленными им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1" o:spid="_x0000_i111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TpuP3wAAAAUBAAAPAAAAZHJzL2Rvd25y&#10;ZXYueG1sTI/BTsMwEETvSP0Ha5G4IOpAGlpCnKpCghOkStsDRyfexlHjdRS7beDrMb3AZaXRjGbe&#10;ZsvRdOyEg2stCbifRsCQaqtaagTstq93C2DOS1Kys4QCvtDBMp9cZTJV9kwlnja+YaGEXCoFaO/7&#10;lHNXazTSTW2PFLy9HYz0QQ4NV4M8h3LT8YcoeuRGthQWtOzxRWN92ByNgP69Wvm3WVl8bPffi7Uu&#10;b4vksxDi5npcPQPzOPq/MPziB3TIA1Nlj6Qc6wSER/zlBm8exwmwSsAsfkqA5xn/T5//AA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">
            <v:imagedata r:id="rId5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2" o:spid="_x0000_i111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3" o:spid="_x0000_i111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4" o:spid="_x0000_i1120" type="#_x0000_t75" style="width:369pt;height:1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">
            <v:imagedata r:id="rId5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5" o:spid="_x0000_i112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wboU3QAAAAUBAAAPAAAAZHJzL2Rvd25y&#10;ZXYueG1sTI9BS8NAEIXvQv/DMoI3u6mxtcZsiggVERFseultmx2zqZnZkN028d+7erGXgcd7vPdN&#10;vhqpFSfsfeNYwWyagECunGm4VrAt19dLED5oNrp1jAq+0cOqmFzkOjNu4A88bUItYgn7TCuwIXSZ&#10;lL6ySNpPXYccvU/Xkw5R9rU0vR5iObXyJkkWknTDccHqDp8sVl+bIynAN3pdv7xTQjM7LJ/LMhzM&#10;zih1dTk+PoAIOIb/MPziR3QoItPeHdl40SqIj4S/G727NJ2D2Cu4Te/nIItcntMXP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">
            <v:imagedata r:id="rId3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6" o:spid="_x0000_i112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7" o:spid="_x0000_i112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8" o:spid="_x0000_i112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99" o:spid="_x0000_i112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0" o:spid="_x0000_i112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1" o:spid="_x0000_i112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2" o:spid="_x0000_i112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Интернат расположен на огромной благоустроенной территории.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Комнаты в учреждении полностью меблированы.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3.7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966087">
        <w:rPr>
          <w:b/>
          <w:sz w:val="28"/>
          <w:szCs w:val="28"/>
        </w:rPr>
        <w:t>МБУ «Пензенский городской комплексный центр срочной социальной помощи населению»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(40%) состоят на обслуживании в КЦСОН больше года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4" o:spid="_x0000_i1129" type="#_x0000_t75" style="width:366.75pt;height:17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">
            <v:imagedata r:id="rId5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5" o:spid="_x0000_i1130" type="#_x0000_t75" style="width:366.75pt;height:20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">
            <v:imagedata r:id="rId5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(64,7%) получает информацию о работе учреждения у социальных работников, еще 17,7% - непосредственно в учреждении на информационных стендах и 17,6% - из буклетов и брошюр, издаваемых учреждением социального обслуживания населения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6" o:spid="_x0000_i1131" type="#_x0000_t75" style="width:463.5pt;height:27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">
            <v:imagedata r:id="rId57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 респондентов (83,3%) обращается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7" o:spid="_x0000_i113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">
            <v:imagedata r:id="rId5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(83,3%)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8" o:spid="_x0000_i1133" type="#_x0000_t75" style="width:465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">
            <v:imagedata r:id="rId5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9" o:spid="_x0000_i113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58,3% респондентов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0" o:spid="_x0000_i113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rzz73wAAAAUBAAAPAAAAZHJzL2Rvd25y&#10;ZXYueG1sTI/NS8NAEMXvgv/DMoI3u2ljv2I2RQSReij0g6q3TXZMgtnZkN22sX+9oxd7GXi8x3u/&#10;SRe9bcQRO187UjAcRCCQCmdqKhXsts93MxA+aDK6cYQKvtHDIru+SnVi3InWeNyEUnAJ+UQrqEJo&#10;Eyl9UaHVfuBaJPY+XWd1YNmV0nT6xOW2kaMomkira+KFSrf4VGHxtTlYBevwMZkvz3s/XNXL7Xs5&#10;e8vt64tStzf94wOIgH34D8MvPqNDxky5O5DxolHAj4S/y940jscgcgX38XwMMkvlJX32Aw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">
            <v:imagedata r:id="rId61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1" o:spid="_x0000_i113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положительно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2" o:spid="_x0000_i113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3" o:spid="_x0000_i113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DASD3AAAAAUBAAAPAAAAZHJzL2Rvd25y&#10;ZXYueG1sTI/NTsMwEITvSH0Haytxo04JJTTNpqL8HIug4cDRjbdJhL2OYrcNb4/hApeVRjOa+bZY&#10;j9aIEw2+c4wwnyUgiGunO24Q3qvnqzsQPijWyjgmhC/ysC4nF4XKtTvzG512oRGxhH2uENoQ+lxK&#10;X7dklZ+5njh6BzdYFaIcGqkHdY7l1sjrJLmVVnUcF1rV00NL9efuaBE+qqeD3mySjh+zl3lGJry6&#10;aot4OR3vVyACjeEvDD/4ER3KyLR3R9ZeGIT4SPi90cvSdAFij3CTLhcgy0L+py+/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">
            <v:imagedata r:id="rId64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164" o:spid="_x0000_i113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5" o:spid="_x0000_i114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6" o:spid="_x0000_i114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7" o:spid="_x0000_i114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8" o:spid="_x0000_i114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69" o:spid="_x0000_i114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3.8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D41F69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БУ КЦСПСиД Ленинского района г. </w:t>
      </w:r>
      <w:r w:rsidRPr="00D41F69">
        <w:rPr>
          <w:b/>
          <w:sz w:val="28"/>
          <w:szCs w:val="28"/>
        </w:rPr>
        <w:t>Пензы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(66,7%) состоят на обслуживании в КЦСОН более десяти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4" o:spid="_x0000_i114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GN3e3wAAAAUBAAAPAAAAZHJzL2Rvd25y&#10;ZXYueG1sTI9PS8NAEMXvgt9hGcFLsBsb+y9mU0SoCD0U22rpbZodk2B2NmS3bfrtXb3oZeDxHu/9&#10;Jpv3phEn6lxtWcH9IAZBXFhdc6lgu1ncTUE4j6yxsUwKLuRgnl9fZZhqe+Y3Oq19KUIJuxQVVN63&#10;qZSuqMigG9iWOHiftjPog+xKqTs8h3LTyGEcj6XBmsNChS09V1R8rY9GgY53q1e3v/B4s4jeo2H0&#10;svpYGqVub/qnRxCeev8Xhh/8gA55YDrYI2snGgXhEf97gzdJkhGIg4KHZDYCmWfyP33+DQ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">
            <v:imagedata r:id="rId7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5" o:spid="_x0000_i114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получает информацию о работе учреждения непосредственно в организации на информационных стендах (36,4%) и из буклетов и брошюр, издаваемых организацией социального обслуживания населения (27,2%)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6" o:spid="_x0000_i1147" type="#_x0000_t75" style="width:470.25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">
            <v:imagedata r:id="rId73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Электронной почтой пользуются 66,7% опрошенных получателей социальных услуг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7" o:spid="_x0000_i114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WSK+3AAAAAUBAAAPAAAAZHJzL2Rvd25y&#10;ZXYueG1sTI/BTsMwEETvSPyDtUjcqAOhhYY4VYXUcoUWqXDbxkscGq8j223D39f0ApeVRjOaeVvO&#10;BtuJA/nQOlZwO8pAENdOt9woeF8vbh5BhIissXNMCn4owKy6vCix0O7Ib3RYxUakEg4FKjAx9oWU&#10;oTZkMYxcT5y8L+ctxiR9I7XHYyq3nbzLsom02HJaMNjTs6F6t9pbBfPdZ/a99FPcLJYvzeb1Y6Bc&#10;GqWur4b5E4hIQ/wLwy9+QocqMW3dnnUQnYL0SDzf5D3k+RjEVsF9Ph2DrEr5n746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">
            <v:imagedata r:id="rId7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(100%), по телефону «горячей линии» управления социальной защиты населения (100%) и электронным письмом (83,3%)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8" o:spid="_x0000_i1149" type="#_x0000_t75" style="width:471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">
            <v:imagedata r:id="rId7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09" o:spid="_x0000_i115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0" o:spid="_x0000_i115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1" o:spid="_x0000_i115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2" o:spid="_x0000_i115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3" o:spid="_x0000_i115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214" o:spid="_x0000_i115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5" o:spid="_x0000_i115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6" o:spid="_x0000_i115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7" o:spid="_x0000_i115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8" o:spid="_x0000_i115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19" o:spid="_x0000_i116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F0076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3.9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5D4B3E">
        <w:rPr>
          <w:b/>
          <w:sz w:val="28"/>
          <w:szCs w:val="28"/>
        </w:rPr>
        <w:t xml:space="preserve">МБУ </w:t>
      </w:r>
      <w:r>
        <w:rPr>
          <w:b/>
          <w:sz w:val="28"/>
          <w:szCs w:val="28"/>
        </w:rPr>
        <w:t>КЦСПСиД Первомайского района г. </w:t>
      </w:r>
      <w:r w:rsidRPr="005D4B3E">
        <w:rPr>
          <w:b/>
          <w:sz w:val="28"/>
          <w:szCs w:val="28"/>
        </w:rPr>
        <w:t>Пензы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(42) состоят на обслуживании в КЦСОН от 2-х до 5-и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0" o:spid="_x0000_i116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tqZh3AAAAAUBAAAPAAAAZHJzL2Rvd25y&#10;ZXYueG1sTI/NTsMwEITvSLyDtUjcqNOGQpvGqQCJC0IVLb30to03P2q8jmy3CW+P4QKXlUYzmvk2&#10;X4+mExdyvrWsYDpJQBCXVrdcK9h/vt4tQPiArLGzTAq+yMO6uL7KMdN24C1ddqEWsYR9hgqaEPpM&#10;Sl82ZNBPbE8cvco6gyFKV0vtcIjlppOzJHmQBluOCw329NJQedqdjYJDlZrN2xbfg8V2+vxRDUvn&#10;a6Vub8anFYhAY/gLww9+RIciMh3tmbUXnYL4SPi90XtM0zmIo4L7dDkHWeTyP33xD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">
            <v:imagedata r:id="rId7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1" o:spid="_x0000_i116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(50%) получает информацию о работе учреждения непосредственно в организации на информационных стендах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2" o:spid="_x0000_i1163" type="#_x0000_t75" style="width:468.75pt;height:25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">
            <v:imagedata r:id="rId79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3" o:spid="_x0000_i116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(100%), по телефону «горячей линии» управления социальной защиты населения (100%) и электронным письмо (25%)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4" o:spid="_x0000_i1165" type="#_x0000_t75" style="width:471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">
            <v:imagedata r:id="rId8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5" o:spid="_x0000_i116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6" o:spid="_x0000_i116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7" o:spid="_x0000_i116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8" o:spid="_x0000_i116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09" o:spid="_x0000_i117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510" o:spid="_x0000_i117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1" o:spid="_x0000_i117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2" o:spid="_x0000_i117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3" o:spid="_x0000_i117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4" o:spid="_x0000_i117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5" o:spid="_x0000_i117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3.10.1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814D11">
        <w:rPr>
          <w:b/>
          <w:sz w:val="28"/>
          <w:szCs w:val="28"/>
        </w:rPr>
        <w:t>МБУ КЦСОН г. Кузнецка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0" o:spid="_x0000_i117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1" o:spid="_x0000_i117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2" o:spid="_x0000_i117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3" o:spid="_x0000_i118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4" o:spid="_x0000_i118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474CE2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5" o:spid="_x0000_i118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">
            <v:imagedata r:id="rId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6" o:spid="_x0000_i118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7" o:spid="_x0000_i118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8" o:spid="_x0000_i1185" type="#_x0000_t75" style="width:369pt;height:18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">
            <v:imagedata r:id="rId8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29" o:spid="_x0000_i1186" type="#_x0000_t75" style="width:369pt;height:21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">
            <v:imagedata r:id="rId8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0" o:spid="_x0000_i118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1" o:spid="_x0000_i118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2" o:spid="_x0000_i118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3" o:spid="_x0000_i119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4" o:spid="_x0000_i119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5" o:spid="_x0000_i119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6" o:spid="_x0000_i119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3.10.2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814D11">
        <w:rPr>
          <w:b/>
          <w:sz w:val="28"/>
          <w:szCs w:val="28"/>
        </w:rPr>
        <w:t>МБУ КЦСОН г. Кузнецка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Половина респондентов (50%) состоит на обслуживании в КЦСОН от 2-х до 5-ти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7" o:spid="_x0000_i119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ZTjU3AAAAAUBAAAPAAAAZHJzL2Rvd25y&#10;ZXYueG1sTI/BTsMwEETvSPyDtUjcqENDoYRsqgoJoUpwaAN3J16SKPE6xG5r/r6mF7isNJrRzNt8&#10;FcwgDjS5zjLC7SwBQVxb3XGD8FG+3CxBOK9Yq8EyIfyQg1VxeZGrTNsjb+mw842IJewyhdB6P2ZS&#10;urolo9zMjsTR+7KTUT7KqZF6UsdYbgY5T5J7aVTHcaFVIz23VPe7vUFYznXow/Z705dv69fPaqMb&#10;Kt8Rr6/C+gmEp+D/wvCLH9GhiEyV3bN2YkCIj/jzjd5Dmi5AVAh36eMCZJHL//TFC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">
            <v:imagedata r:id="rId8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8" o:spid="_x0000_i119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получает информацию о работе учреждения у социального работника (33,3%), непосредственно в организации на информационных стендах (29,2%) и из буклетов и брошюр, издаваемых организацией социального обслуживания населения (29,2%)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39" o:spid="_x0000_i1196" type="#_x0000_t75" style="width:468.7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">
            <v:imagedata r:id="rId85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0" o:spid="_x0000_i119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r2R23QAAAAUBAAAPAAAAZHJzL2Rvd25y&#10;ZXYueG1sTI9BS8QwEIXvgv8hjOBF3FTr7mptuoiwCHsQ3PWgt2kzNsVkUppsW/+90YteBh7v8d43&#10;5WZ2Vow0hM6zgqtFBoK48brjVsHrYXt5CyJEZI3WMyn4ogCb6vSkxEL7iV9o3MdWpBIOBSowMfaF&#10;lKEx5DAsfE+cvA8/OIxJDq3UA06p3Fl5nWUr6bDjtGCwp0dDzef+6BTU2NpnOW3fx92FOWRuvevf&#10;nlZKnZ/ND/cgIs3xLww/+AkdqsRU+yPrIKyC9Ej8vclb5/kSRK3gJr9bgqxK+Z+++g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">
            <v:imagedata r:id="rId8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1" o:spid="_x0000_i1198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2" o:spid="_x0000_i119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Большинству респондентам (83,3%)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3" o:spid="_x0000_i120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VwxD3wAAAAUBAAAPAAAAZHJzL2Rvd25y&#10;ZXYueG1sTI9BS8NAEIXvgv9hGcGLtBuNrW3MpqhQlFIoVqF6m+6OSTA7G7LbJv57Vy96GXi8x3vf&#10;5IvBNuJIna8dK7gcJyCItTM1lwpeX5ajGQgfkA02jknBF3lYFKcnOWbG9fxMx20oRSxhn6GCKoQ2&#10;k9Lriiz6sWuJo/fhOoshyq6UpsM+lttGXiXJVFqsOS5U2NJDRfpze7AK9Grer5+Wfb3S+P426N3j&#10;5uI+Ver8bLi7BRFoCH9h+MGP6FBEpr07sPGiURAfCb83ejdpOgGxV3Cdzicgi1z+py++AQ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">
            <v:imagedata r:id="rId88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4" o:spid="_x0000_i120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положительно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5" o:spid="_x0000_i120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nIYs3QAAAAUBAAAPAAAAZHJzL2Rvd25y&#10;ZXYueG1sTI/BTsMwEETvSPyDtUjcqNOa0hLiVFC15cCJUMHVjbdx1Hgd2W4b/h7DpVxWGs1o5m2x&#10;GGzHTuhD60jCeJQBQ6qdbqmRsP1Y382BhahIq84RSvjGAIvy+qpQuXZnesdTFRuWSijkSoKJsc85&#10;D7VBq8LI9UjJ2ztvVUzSN1x7dU7ltuOTLHvgVrWUFozqcWmwPlRHK2HzRp+vlXiZzFa1MMvD8LVe&#10;eSHl7c3w/AQs4hAvYfjFT+hQJqadO5IOrJOQHol/N3kzIabAdhLuxeMUeFnw//TlD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">
            <v:imagedata r:id="rId8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6" o:spid="_x0000_i120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VyzD3wAAAAUBAAAPAAAAZHJzL2Rvd25y&#10;ZXYueG1sTI/BTsMwEETvSPyDtUjcqAMhhaZxKoqEVC4ICqLqbRtvk6j2OsRum/49hgtcVhrNaOZt&#10;MRusEQfqfetYwfUoAUFcOd1yreDj/enqHoQPyBqNY1JwIg+z8vyswFy7I7/RYRlqEUvY56igCaHL&#10;pfRVQxb9yHXE0du63mKIsq+l7vEYy62RN0kylhZbjgsNdvTYULVb7q2Cl/VqqBafiyx5PZn5Nv0a&#10;P893qNTlxfAwBRFoCH9h+MGP6FBGpo3bs/bCKIiPhN8bvbs0zUBsFNymkwxkWcj/9OU3AA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">
            <v:imagedata r:id="rId90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247" o:spid="_x0000_i120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8" o:spid="_x0000_i120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49" o:spid="_x0000_i120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0" o:spid="_x0000_i120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1" o:spid="_x0000_i120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2" o:spid="_x0000_i120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положительно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3.10.3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6C61D2">
        <w:rPr>
          <w:b/>
          <w:sz w:val="28"/>
          <w:szCs w:val="28"/>
        </w:rPr>
        <w:t>МБУ КЦСОН г. Кузнецка ПО</w:t>
      </w:r>
      <w:r>
        <w:rPr>
          <w:b/>
          <w:sz w:val="28"/>
          <w:szCs w:val="28"/>
        </w:rPr>
        <w:t xml:space="preserve"> (полустационарная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3" o:spid="_x0000_i121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4" o:spid="_x0000_i121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5" o:spid="_x0000_i121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42920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6" o:spid="_x0000_i121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7" o:spid="_x0000_i121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9" o:spid="_x0000_i121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">
            <v:imagedata r:id="rId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8" o:spid="_x0000_i121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89" o:spid="_x0000_i121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0" o:spid="_x0000_i1218" type="#_x0000_t75" style="width:366.75pt;height:19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">
            <v:imagedata r:id="rId9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1" o:spid="_x0000_i1219" type="#_x0000_t75" style="width:366.75pt;height:19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">
            <v:imagedata r:id="rId9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2" o:spid="_x0000_i122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3" o:spid="_x0000_i122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4" o:spid="_x0000_i122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 довольны существующим графиком посещения родственниками </w:t>
      </w:r>
      <w:r w:rsidRPr="00F54A66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5" o:spid="_x0000_i122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6" o:spid="_x0000_i122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7" o:spid="_x0000_i122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98" o:spid="_x0000_i122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МБУ</w:t>
      </w:r>
      <w:r w:rsidRPr="00331F58">
        <w:rPr>
          <w:b/>
          <w:sz w:val="28"/>
          <w:szCs w:val="28"/>
        </w:rPr>
        <w:t xml:space="preserve"> КЦСОН Бековского района 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состоят на обслуживании в КЦСОН более пяти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8" o:spid="_x0000_i122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ye/G3AAAAAUBAAAPAAAAZHJzL2Rvd25y&#10;ZXYueG1sTI/BTsMwEETvSPyDtUjcqENDgIY4VYUEF3ppixDHrb0kEfE6xG7q/j2GC1xWGs1o5m21&#10;jLYXE42+c6zgepaBINbOdNwoeN09Xd2D8AHZYO+YFJzIw7I+P6uwNO7IG5q2oRGphH2JCtoQhlJK&#10;r1uy6GduIE7ehxsthiTHRpoRj6nc9nKeZbfSYsdpocWBHlvSn9uDVfD+tYtxoYvV6e05X79M86DX&#10;1ih1eRFXDyACxfAXhh/8hA51Ytq7AxsvegXpkfB7k3eX5wWIvYKbfFGArCv5n77+Bg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">
            <v:imagedata r:id="rId9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9" o:spid="_x0000_i122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получает информацию о работе учреждения непосредственно в организации на информационных стендах (66,7%)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0" o:spid="_x0000_i1229" type="#_x0000_t75" style="width:470.25pt;height:24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">
            <v:imagedata r:id="rId94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1" o:spid="_x0000_i123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MYpzkvMGAAD+GgAAFQAAAAAAAAAAAAAAAADhBgAAZHJzL2NoYXJ0cy9jaGFydDEu&#10;eG1sUEsFBgAAAAAHAAcAywEAAAcOAAAAAA==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2" o:spid="_x0000_i1231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3" o:spid="_x0000_i123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4" o:spid="_x0000_i123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5" o:spid="_x0000_i123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6" o:spid="_x0000_i123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7" o:spid="_x0000_i123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528" o:spid="_x0000_i123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29" o:spid="_x0000_i123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30" o:spid="_x0000_i123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31" o:spid="_x0000_i124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32" o:spid="_x0000_i124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33" o:spid="_x0000_i124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331F58">
        <w:rPr>
          <w:b/>
          <w:sz w:val="28"/>
          <w:szCs w:val="28"/>
        </w:rPr>
        <w:t>МБУ КЦСОН Белинского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полу</w:t>
      </w:r>
      <w:r w:rsidRPr="00126730">
        <w:rPr>
          <w:b/>
          <w:sz w:val="28"/>
          <w:szCs w:val="28"/>
        </w:rPr>
        <w:t>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3" o:spid="_x0000_i124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4" o:spid="_x0000_i124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5" o:spid="_x0000_i124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piqVSawYAAIUVAAAV&#10;AAAAAAAAAAAAAAAAAOEGAABkcnMvY2hhcnRzL2NoYXJ0MS54bWxQSwUGAAAAAAcABwDLAQAAfw0A&#10;AAAA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6" o:spid="_x0000_i124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7" o:spid="_x0000_i124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17" o:spid="_x0000_i124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">
            <v:imagedata r:id="rId16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59" o:spid="_x0000_i124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0" o:spid="_x0000_i125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1" o:spid="_x0000_i1251" type="#_x0000_t75" style="width:369pt;height:18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">
            <v:imagedata r:id="rId9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2" o:spid="_x0000_i1252" type="#_x0000_t75" style="width:369pt;height:20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">
            <v:imagedata r:id="rId9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3" o:spid="_x0000_i125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4" o:spid="_x0000_i125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5" o:spid="_x0000_i125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6" o:spid="_x0000_i125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7" o:spid="_x0000_i125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8" o:spid="_x0000_i125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69" o:spid="_x0000_i125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331F58">
        <w:rPr>
          <w:b/>
          <w:sz w:val="28"/>
          <w:szCs w:val="28"/>
        </w:rPr>
        <w:t>МБУ КЦСОН Белинского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(75% в совокупности) состоят на обслуживании в КЦСОН от 2-х и более 10-и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0" o:spid="_x0000_i126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mLwf2wAAAAUBAAAPAAAAZHJzL2Rvd25y&#10;ZXYueG1sTI/NTsMwEITvSLyDtUjcqEND/9I4VVUJIU5Agfsm3toR8TqK3TZ9ewwXuKw0mtHMt+Vm&#10;dJ040RBazwruJxkI4sbrlo2Cj/fHuyWIEJE1dp5JwYUCbKrrqxIL7c/8Rqd9NCKVcChQgY2xL6QM&#10;jSWHYeJ74uQd/OAwJjkYqQc8p3LXyWmWzaXDltOCxZ52lpqv/dEp+LSX5WL39GK3ZmXmXD8bbKav&#10;St3ejNs1iEhj/AvDD35Chyox1f7IOohOQXok/t7kLfJ8BqJW8JCvZiCrUv6nr74B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">
            <v:imagedata r:id="rId9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(91,7%) оценивает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1" o:spid="_x0000_i126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j9RX3QAAAAUBAAAPAAAAZHJzL2Rvd25y&#10;ZXYueG1sTI/BTsMwEETvSP0HaytxqagDobSkcSpAQlzKgRCJ6zbeJqHxOrLdNvw9hgtcVhrNaOZt&#10;vhlNL07kfGdZwfU8AUFcW91xo6B6f75agfABWWNvmRR8kYdNMbnIMdP2zG90KkMjYgn7DBW0IQyZ&#10;lL5uyaCf24E4envrDIYoXSO1w3MsN728SZI7abDjuNDiQE8t1YfyaBS8OMRy616Xs5VMPj6rWRUe&#10;y4NSl9PxYQ0i0Bj+wvCDH9GhiEw7e2TtRa8gPhJ+b/SWaboAsVNwm94vQBa5/E9ffAM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">
            <v:imagedata r:id="rId9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(41,6%) получает информацию о работе учреждения у социальных работников, еще 29,2% - непосредственно в учреждении на информационных стендах и 29,2% - из буклетов и брошюр, издаваемых учреждением социального обслуживания населения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2" o:spid="_x0000_i1262" type="#_x0000_t75" style="width:465.75pt;height:26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">
            <v:imagedata r:id="rId99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3" o:spid="_x0000_i126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r2R23QAAAAUBAAAPAAAAZHJzL2Rvd25y&#10;ZXYueG1sTI9BS8QwEIXvgv8hjOBF3FTr7mptuoiwCHsQ3PWgt2kzNsVkUppsW/+90YteBh7v8d43&#10;5WZ2Vow0hM6zgqtFBoK48brjVsHrYXt5CyJEZI3WMyn4ogCb6vSkxEL7iV9o3MdWpBIOBSowMfaF&#10;lKEx5DAsfE+cvA8/OIxJDq3UA06p3Fl5nWUr6bDjtGCwp0dDzef+6BTU2NpnOW3fx92FOWRuvevf&#10;nlZKnZ/ND/cgIs3xLww/+AkdqsRU+yPrIKyC9Ej8vclb5/kSRK3gJr9bgqxK+Z+++g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">
            <v:imagedata r:id="rId8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(100%), по телефону «горячей линии» управления социальной защиты населения (100%) и электронным письмом (81%)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4" o:spid="_x0000_i1264" type="#_x0000_t75" style="width:471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">
            <v:imagedata r:id="rId10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5" o:spid="_x0000_i126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6" o:spid="_x0000_i126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7" o:spid="_x0000_i126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положительно оценивают личностные и высоко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8" o:spid="_x0000_i126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nIYs3QAAAAUBAAAPAAAAZHJzL2Rvd25y&#10;ZXYueG1sTI/BTsMwEETvSPyDtUjcqNOa0hLiVFC15cCJUMHVjbdx1Hgd2W4b/h7DpVxWGs1o5m2x&#10;GGzHTuhD60jCeJQBQ6qdbqmRsP1Y382BhahIq84RSvjGAIvy+qpQuXZnesdTFRuWSijkSoKJsc85&#10;D7VBq8LI9UjJ2ztvVUzSN1x7dU7ltuOTLHvgVrWUFozqcWmwPlRHK2HzRp+vlXiZzFa1MMvD8LVe&#10;eSHl7c3w/AQs4hAvYfjFT+hQJqadO5IOrJOQHol/N3kzIabAdhLuxeMUeFnw//TlD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">
            <v:imagedata r:id="rId8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79" o:spid="_x0000_i126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280" o:spid="_x0000_i127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1" o:spid="_x0000_i127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2" o:spid="_x0000_i127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3" o:spid="_x0000_i127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4" o:spid="_x0000_i127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5" o:spid="_x0000_i127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положительно оценивают личные и высоко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3.13.1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0B77A1">
        <w:rPr>
          <w:b/>
          <w:sz w:val="28"/>
          <w:szCs w:val="28"/>
        </w:rPr>
        <w:t>МБУ КЦСОН Городищенского района ПО</w:t>
      </w:r>
      <w:r>
        <w:rPr>
          <w:b/>
          <w:sz w:val="28"/>
          <w:szCs w:val="28"/>
        </w:rPr>
        <w:t xml:space="preserve"> (стационарная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6" o:spid="_x0000_i127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GKx03gAAAAUBAAAPAAAAZHJzL2Rvd25y&#10;ZXYueG1sTI/NTsMwEITvSLyDtUi9UaeE8hPiVC0CCVVCQOFAb068xBH2Othuk749hgtcVhrNaObb&#10;cjFaw/boQ+dIwGyaAUNqnOqoFfD2en96BSxESUoaRyjggAEW1fFRKQvlBnrB/Sa2LJVQKKQAHWNf&#10;cB4ajVaGqeuRkvfhvJUxSd9y5eWQyq3hZ1l2wa3sKC1o2eOtxuZzs7MCGt/d1Vuzen7a1o9rbb8e&#10;ZoN5F2JyMi5vgEUc418YfvATOlSJqXY7UoEZAemR+HuTd5nnc2C1gPP8eg68Kvl/+u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">
            <v:imagedata r:id="rId10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7" o:spid="_x0000_i127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8" o:spid="_x0000_i127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89" o:spid="_x0000_i127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0" o:spid="_x0000_i128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1" o:spid="_x0000_i128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">
            <v:imagedata r:id="rId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2" o:spid="_x0000_i128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3" o:spid="_x0000_i128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4" o:spid="_x0000_i1284" type="#_x0000_t75" style="width:369pt;height:18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">
            <v:imagedata r:id="rId8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5" o:spid="_x0000_i1285" type="#_x0000_t75" style="width:369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">
            <v:imagedata r:id="rId10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6" o:spid="_x0000_i128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7" o:spid="_x0000_i128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8" o:spid="_x0000_i128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довольны существующим графиком посещения родственниками</w:t>
      </w:r>
      <w:r w:rsidRPr="00F54A66">
        <w:rPr>
          <w:sz w:val="28"/>
          <w:szCs w:val="28"/>
        </w:rPr>
        <w:t xml:space="preserve">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299" o:spid="_x0000_i128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0" o:spid="_x0000_i129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1" o:spid="_x0000_i129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2" o:spid="_x0000_i129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3.13.2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017A42">
        <w:rPr>
          <w:b/>
          <w:sz w:val="28"/>
          <w:szCs w:val="28"/>
        </w:rPr>
        <w:t>МБУ КЦСОН Городищенского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(65%) состоят на обслуживании в КЦСОН более десяти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0" o:spid="_x0000_i1293" type="#_x0000_t75" style="width:366.75pt;height:20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">
            <v:imagedata r:id="rId10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1" o:spid="_x0000_i129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получает информацию о работе учреждения непосредственно в организации на информационных стендах (36,4%) и из буклетов и брошюр, издаваемых организацией социального обслуживания населения (27,2%)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2" o:spid="_x0000_i1295" type="#_x0000_t75" style="width:470.25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">
            <v:imagedata r:id="rId73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Электронной почтой пользуются 66,7% опрошенных получателей социальных услуг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3" o:spid="_x0000_i129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WSK+3AAAAAUBAAAPAAAAZHJzL2Rvd25y&#10;ZXYueG1sTI/BTsMwEETvSPyDtUjcqAOhhYY4VYXUcoUWqXDbxkscGq8j223D39f0ApeVRjOaeVvO&#10;BtuJA/nQOlZwO8pAENdOt9woeF8vbh5BhIissXNMCn4owKy6vCix0O7Ib3RYxUakEg4FKjAx9oWU&#10;oTZkMYxcT5y8L+ctxiR9I7XHYyq3nbzLsom02HJaMNjTs6F6t9pbBfPdZ/a99FPcLJYvzeb1Y6Bc&#10;GqWur4b5E4hIQ/wLwy9+QocqMW3dnnUQnYL0SDzf5D3k+RjEVsF9Ph2DrEr5n746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">
            <v:imagedata r:id="rId7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(100%), по телефону «горячей линии» управления социальной защиты населения (100%) и электронным письмом (83,3%)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4" o:spid="_x0000_i1297" type="#_x0000_t75" style="width:471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">
            <v:imagedata r:id="rId7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5" o:spid="_x0000_i129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6" o:spid="_x0000_i129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7" o:spid="_x0000_i130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8" o:spid="_x0000_i1301" type="#_x0000_t75" style="width:366.75pt;height:19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NbTW3AAAAAUBAAAPAAAAZHJzL2Rvd25y&#10;ZXYueG1sTI9RS8MwFIXfhf2HcAXfXNrVTq1NhwgOhcJw2w9Im7u2LLkpSbbVf2/0Zb5cOJzDOd8t&#10;V5PR7IzOD5YEpPMEGFJr1UCdgP3u/f4JmA+SlNSWUMA3elhVs5tSFspe6AvP29CxWEK+kAL6EMaC&#10;c9/2aKSf2xEpegfrjAxRuo4rJy+x3Gi+SJIlN3KguNDLEd96bI/bkxGguXbmIV/nH4fj53qqNzU1&#10;aS3E3e30+gIs4BSuYfjFj+hQRabGnkh5pgXER8Lfjd5jluXAGgHZc5oDr0r+n776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AHJc3eMFAAACEgAAFQAAAAAAAAAAAAAAAADgBgAAZHJzL2No&#10;YXJ0cy9jaGFydDEueG1sUEsFBgAAAAAHAAcAywEAAPYMAAAAAA==&#10;">
            <v:imagedata r:id="rId104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59" o:spid="_x0000_i1302" type="#_x0000_t75" style="width:366.75pt;height:17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">
            <v:imagedata r:id="rId10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560" o:spid="_x0000_i1303" type="#_x0000_t75" style="width:366.7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">
            <v:imagedata r:id="rId10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1" o:spid="_x0000_i130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2" o:spid="_x0000_i130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3" o:spid="_x0000_i130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4" o:spid="_x0000_i130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565" o:spid="_x0000_i130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3.14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МБУ КЦСОН Иссинского района 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(50%) состоят на обслуживании в КЦСОН от 2-х до 5-и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8" o:spid="_x0000_i130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5KWO03gAAAAUBAAAPAAAAZHJzL2Rvd25y&#10;ZXYueG1sTI/NTsMwEITvSLyDtUjcqNOGQhviVBGIQw6V+sOlNzdekkC8jmKnTd+epRe4rDSa0cy3&#10;6Wq0rThh7xtHCqaTCARS6UxDlYKP/fvDAoQPmoxuHaGCC3pYZbc3qU6MO9MWT7tQCS4hn2gFdQhd&#10;IqUva7TaT1yHxN6n660OLPtKml6fudy2chZFT9Lqhnih1h2+1lh+7war4OvtsBnWl/3GFNPtwa7z&#10;ws3yQqn7uzF/ARFwDH9h+MVndMiY6egGMl60CviRcL3sPcfxHMRRwWO8nIPMUvmfPvs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">
            <v:imagedata r:id="rId10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9" o:spid="_x0000_i131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(49%) получает информацию о работе учреждения непосредственно в организации на информационных стендах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0" o:spid="_x0000_i1311" type="#_x0000_t75" style="width:468.75pt;height:24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">
            <v:imagedata r:id="rId108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1" o:spid="_x0000_i131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DCleGG+AYAAP4aAAAVAAAAAAAAAAAAAAAAAOEGAABkcnMvY2hhcnRzL2No&#10;YXJ0MS54bWxQSwUGAAAAAAcABwDLAQAADA4AAAAA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2" o:spid="_x0000_i1313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3" o:spid="_x0000_i131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4" o:spid="_x0000_i131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5" o:spid="_x0000_i131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6" o:spid="_x0000_i131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7" o:spid="_x0000_i131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378" o:spid="_x0000_i131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79" o:spid="_x0000_i132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0" o:spid="_x0000_i132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1" o:spid="_x0000_i132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положительно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2" o:spid="_x0000_i132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U9Z52wAAAAUBAAAPAAAAZHJzL2Rvd25y&#10;ZXYueG1sTI/LTsMwEEX3SPyDNUhsEHVo+iLEqVClfkBLkVg68RBHxOM0dprw9wxs6Gak0b06cybf&#10;Tq4VF+xD40nB0ywBgVR501Ct4PS2f9yACFGT0a0nVPCNAbbF7U2uM+NHOuDlGGvBEAqZVmBj7DIp&#10;Q2XR6TDzHRJnn753OvLa19L0emS4a+U8SVbS6Yb4gtUd7ixWX8fBKVjMTwcbFvvx/cO3D7vzsCrj&#10;cFbq/m56fQERcYr/ZfjVZ3Uo2Kn0A5kgWgX8SPybnK3TdAmiZHD6vARZ5PLavvgB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">
            <v:imagedata r:id="rId10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3" o:spid="_x0000_i132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3.15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1D104B">
        <w:rPr>
          <w:b/>
          <w:sz w:val="28"/>
          <w:szCs w:val="28"/>
        </w:rPr>
        <w:t>МБУ КЦСОН Колышлейского района 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(83,3% в совокупности) состоят на обслуживании в КЦСОН менее пяти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3" o:spid="_x0000_i1325" type="#_x0000_t75" style="width:366.7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">
            <v:imagedata r:id="rId11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4" o:spid="_x0000_i1326" type="#_x0000_t75" style="width:366.75pt;height:20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">
            <v:imagedata r:id="rId11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(50%) получает информацию о работе учреждения непосредственно в организации на информационных стендах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5" o:spid="_x0000_i1327" type="#_x0000_t75" style="width:468.75pt;height:24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">
            <v:imagedata r:id="rId112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6" o:spid="_x0000_i132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7" o:spid="_x0000_i1329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8" o:spid="_x0000_i133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oeDV3QAAAAUBAAAPAAAAZHJzL2Rvd25y&#10;ZXYueG1sTI/BTsMwEETvSPyDtUjcqAMhlIY4VVVAPVVqC+3ZiZckIl5bttuEv6/LBS4rjWY087aY&#10;j7pnJ3S+MyTgfpIAQ6qN6qgR8PnxfvcMzAdJSvaGUMAPepiX11eFzJUZaIunXWhYLCGfSwFtCDbn&#10;3NctauknxiJF78s4LUOUruHKySGW654/JMkT17KjuNBKi8sW6+/dUQs4TF9Xs/Wys/v1wmV2sx1U&#10;9bYR4vZmXLwACziGvzBc8CM6lJGpMkdSnvUC4iPh90ZvmqYZsErAYzrLgJcF/09fng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">
            <v:imagedata r:id="rId1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09" o:spid="_x0000_i133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0" o:spid="_x0000_i133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1" o:spid="_x0000_i133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2" o:spid="_x0000_i133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113" o:spid="_x0000_i133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4" o:spid="_x0000_i133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5" o:spid="_x0000_i133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6" o:spid="_x0000_i133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7" o:spid="_x0000_i133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8" o:spid="_x0000_i134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3.16.1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DD3D1E">
        <w:rPr>
          <w:b/>
          <w:sz w:val="28"/>
          <w:szCs w:val="28"/>
        </w:rPr>
        <w:t>МБУ КЦСОН Лопатинского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3" o:spid="_x0000_i1341" type="#_x0000_t75" style="width:366.75pt;height:17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">
            <v:imagedata r:id="rId1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4" o:spid="_x0000_i1342" type="#_x0000_t75" style="width:366.75pt;height:155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">
            <v:imagedata r:id="rId1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5" o:spid="_x0000_i134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6" o:spid="_x0000_i134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7" o:spid="_x0000_i1345" type="#_x0000_t75" style="width:366.75pt;height:19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">
            <v:imagedata r:id="rId1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удовлетворены предоставляемыми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8" o:spid="_x0000_i1346" type="#_x0000_t75" style="width:366.75pt;height:16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">
            <v:imagedata r:id="rId1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09" o:spid="_x0000_i1347" type="#_x0000_t75" style="width:366.75pt;height:17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">
            <v:imagedata r:id="rId1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0" o:spid="_x0000_i134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1" o:spid="_x0000_i1349" type="#_x0000_t75" style="width:369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">
            <v:imagedata r:id="rId11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2" o:spid="_x0000_i1350" type="#_x0000_t75" style="width:369pt;height:18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">
            <v:imagedata r:id="rId12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3" o:spid="_x0000_i1351" type="#_x0000_t75" style="width:366.75pt;height:22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">
            <v:imagedata r:id="rId12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4" o:spid="_x0000_i1352" type="#_x0000_t75" style="width:366.75pt;height:19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">
            <v:imagedata r:id="rId1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5" o:spid="_x0000_i135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6" o:spid="_x0000_i135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7" o:spid="_x0000_i135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8" o:spid="_x0000_i135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19" o:spid="_x0000_i135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3.16.2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DD3D1E">
        <w:rPr>
          <w:b/>
          <w:sz w:val="28"/>
          <w:szCs w:val="28"/>
        </w:rPr>
        <w:t>МБУ КЦСОН Лопатинского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состоят на обслуживании в КЦСОН от 2-х и более лет (83,3% в совокупности)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0" o:spid="_x0000_i135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xSdU2gAAAAUBAAAPAAAAZHJzL2Rvd25y&#10;ZXYueG1sTI9BT4NAEIXvJv6HzZh4s4tFqiJLY2q8eMJa43WAEUjZWcIOFP+9qxe9TPLyXt77Jtsu&#10;tlczjb5zbOB6FYEirlzdcWPg8PZ8dQfKC3KNvWMy8EUetvn5WYZp7U78SvNeGhVK2KdooBUZUq19&#10;1ZJFv3IDcfA+3WhRghwbXY94CuW21+so2miLHYeFFgfatVQd95M1sN7hx9OUyOHYcSHFe/Eyl+XG&#10;mMuL5fEBlNAif2H4wQ/okAem0k1ce9UbCI/I7w3ebRwnoEoDN/F9AjrP9H/6/B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">
            <v:imagedata r:id="rId1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1" o:spid="_x0000_i135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получают информацию о работе учреждения у социального работника и других работников организации социального обслуживания населения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2" o:spid="_x0000_i1360" type="#_x0000_t75" style="width:467.25pt;height:25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">
            <v:imagedata r:id="rId124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Лишь 41,7% респондентов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3" o:spid="_x0000_i136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8Wxp2wAAAAUBAAAPAAAAZHJzL2Rvd25y&#10;ZXYueG1sTI/BbsIwEETvlfgHayv1VhxI09I0DkJQTr1Qygc49pJEtdeRbSD9e0wv7WWl0Yxm3lbL&#10;0Rp2Rh96RwJm0wwYknK6p1bA4Wv7uAAWoiQtjSMU8IMBlvXkrpKldhf6xPM+tiyVUCilgC7GoeQ8&#10;qA6tDFM3ICXv6LyVMUnfcu3lJZVbw+dZ9syt7CktdHLAdYfqe3+yAobjRm/7XYNqMy+8Cu9m9dHO&#10;hHi4H1dvwCKO8S8MN/yEDnViatyJdGBGQHok/t7kveR5AawR8JS/FsDriv+nr68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">
            <v:imagedata r:id="rId1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(91,7%)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4" o:spid="_x0000_i1362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">
            <v:imagedata r:id="rId1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5" o:spid="_x0000_i136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Большинству респондентов (66,7%) не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6" o:spid="_x0000_i136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94CqL3gAAAAUBAAAPAAAAZHJzL2Rvd25y&#10;ZXYueG1sTI/NTsMwEITvSH0HaytxqVoHQkkJcSrE7wVR0fYB3HiJI+x1FDtt8vYYLuWy0mhGM98W&#10;68EadsTON44EXC0SYEiVUw3VAva7l/kKmA+SlDSOUMCIHtbl5KKQuXIn+sTjNtQslpDPpQAdQptz&#10;7iuNVvqFa5Gi9+U6K0OUXc1VJ0+x3Bp+nSS33MqG4oKWLT5qrL63vRXwbsIq288+nnajbsfXbJP0&#10;9u1ZiMvp8HAPLOAQzmH4xY/oUEamg+tJeWYExEfC341elqZLYAcBN+ndEnhZ8P/05Q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">
            <v:imagedata r:id="rId12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7" o:spid="_x0000_i136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положительно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8" o:spid="_x0000_i136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9mBk43gAAAAUBAAAPAAAAZHJzL2Rvd25y&#10;ZXYueG1sTI9BS8NAEIXvgv9hGcGb3dhYG2M2RSqChQja6sHbNDsmwexs2N226b/v6kUvA4/3eO+b&#10;YjGaXuzJ+c6ygutJAoK4trrjRsH75ukqA+EDssbeMik4kodFeX5WYK7tgd9ovw6NiCXsc1TQhjDk&#10;Uvq6JYN+Ygfi6H1ZZzBE6RqpHR5iuenlNElupcGO40KLAy1bqr/XO6Ngunqtquzx+RMrh6vjx7J6&#10;aU2m1OXF+HAPItAY/sLwgx/RoYxMW7tj7UWvID4Sfm/05mk6A7FVcJPezUCWhfxPX54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">
            <v:imagedata r:id="rId128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29" o:spid="_x0000_i136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DASD3AAAAAUBAAAPAAAAZHJzL2Rvd25y&#10;ZXYueG1sTI/NTsMwEITvSH0Haytxo04JJTTNpqL8HIug4cDRjbdJhL2OYrcNb4/hApeVRjOa+bZY&#10;j9aIEw2+c4wwnyUgiGunO24Q3qvnqzsQPijWyjgmhC/ysC4nF4XKtTvzG512oRGxhH2uENoQ+lxK&#10;X7dklZ+5njh6BzdYFaIcGqkHdY7l1sjrJLmVVnUcF1rV00NL9efuaBE+qqeD3mySjh+zl3lGJry6&#10;aot4OR3vVyACjeEvDD/4ER3KyLR3R9ZeGIT4SPi90cvSdAFij3CTLhcgy0L+py+/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">
            <v:imagedata r:id="rId64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330" o:spid="_x0000_i136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1" o:spid="_x0000_i136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2" o:spid="_x0000_i137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74" o:spid="_x0000_i137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4" o:spid="_x0000_i137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5" o:spid="_x0000_i137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показывает, что все участники социологического исследования положительно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с получением нужной информации.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3.17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1D104B">
        <w:rPr>
          <w:b/>
          <w:sz w:val="28"/>
          <w:szCs w:val="28"/>
        </w:rPr>
        <w:t>МБУ</w:t>
      </w:r>
      <w:r>
        <w:rPr>
          <w:b/>
          <w:sz w:val="28"/>
          <w:szCs w:val="28"/>
        </w:rPr>
        <w:t xml:space="preserve"> КЦСОН Малосердобинского района </w:t>
      </w:r>
      <w:r w:rsidRPr="001D104B">
        <w:rPr>
          <w:b/>
          <w:sz w:val="28"/>
          <w:szCs w:val="28"/>
        </w:rPr>
        <w:t>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состоят на обслуживании в КЦСОН более пяти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6" o:spid="_x0000_i137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2DGi3AAAAAUBAAAPAAAAZHJzL2Rvd25y&#10;ZXYueG1sTI9BS8NAEIXvgv9hmYI3u2lj1cZsigjirWBVSm+T7JhEd2dDdpOm/96tF70MPN7jvW/y&#10;zWSNGKn3rWMFi3kCgrhyuuVawfvb8/U9CB+QNRrHpOBEHjbF5UWOmXZHfqVxF2oRS9hnqKAJocuk&#10;9FVDFv3cdcTR+3S9xRBlX0vd4zGWWyOXSXIrLbYcFxrs6Kmh6ns3WAXbF59MQ8mH8TR+7JeVNmH9&#10;ZZS6mk2PDyACTeEvDGf8iA5FZCrdwNoLoyA+En5v9O7SdAWiVHCTrlcgi1z+py9+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">
            <v:imagedata r:id="rId12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7" o:spid="_x0000_i137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(50%) получает информацию о работе учреждения непосредственно в организации на информационных стендах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8" o:spid="_x0000_i1376" type="#_x0000_t75" style="width:468.75pt;height:24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">
            <v:imagedata r:id="rId130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39" o:spid="_x0000_i137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BLovGc+AYAAAQbAAAVAAAAAAAAAAAAAAAAAOEGAABkcnMvY2hhcnRzL2No&#10;YXJ0MS54bWxQSwUGAAAAAAcABwDLAQAADA4AAAAA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0" o:spid="_x0000_i1378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1" o:spid="_x0000_i137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2" o:spid="_x0000_i138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3" o:spid="_x0000_i138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4" o:spid="_x0000_i138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5" o:spid="_x0000_i138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346" o:spid="_x0000_i138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7" o:spid="_x0000_i138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8" o:spid="_x0000_i138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49" o:spid="_x0000_i138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0" o:spid="_x0000_i138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1" o:spid="_x0000_i138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474CE2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3.18.1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7129F1">
        <w:rPr>
          <w:b/>
          <w:sz w:val="28"/>
          <w:szCs w:val="28"/>
        </w:rPr>
        <w:t>МБУ КЦСОН Нижнеломовског</w:t>
      </w:r>
      <w:r>
        <w:rPr>
          <w:b/>
          <w:sz w:val="28"/>
          <w:szCs w:val="28"/>
        </w:rPr>
        <w:t>о района </w:t>
      </w:r>
      <w:r w:rsidRPr="007129F1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19" o:spid="_x0000_i139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0" o:spid="_x0000_i139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1" o:spid="_x0000_i1392" type="#_x0000_t75" style="width:366.7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">
            <v:imagedata r:id="rId131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2" o:spid="_x0000_i1393" type="#_x0000_t75" style="width:366.75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">
            <v:imagedata r:id="rId13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3" o:spid="_x0000_i1394" type="#_x0000_t75" style="width:366.75pt;height:18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">
            <v:imagedata r:id="rId13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не имеют потребности в технических средствах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4" o:spid="_x0000_i139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z8bb3AAAAAUBAAAPAAAAZHJzL2Rvd25y&#10;ZXYueG1sTI9PS8NAEMXvgt9hGcGbna2x/onZlCJ4EkSrCN6m2ekmmJ0N2W2bfntXL3oZeLzHe7+p&#10;lpPv1Z7H2AUxMJ9pUCxNsJ04A+9vjxe3oGIisdQHYQNHjrCsT08qKm04yCvv18mpXCKxJANtSkOJ&#10;GJuWPcVZGFiytw2jp5Tl6NCOdMjlvsdLra/RUyd5oaWBH1puvtY7b+B55eYf2+kpDPjJuinQHfWL&#10;M+b8bFrdg0o8pb8w/OBndKgz0ybsxEbVG8iPpN+bvZuiWIDaGLgq7haAdYX/6e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">
            <v:imagedata r:id="rId1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5" o:spid="_x0000_i139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6" o:spid="_x0000_i139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7" o:spid="_x0000_i139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7ym14AAAAAUBAAAPAAAAZHJzL2Rvd25y&#10;ZXYueG1sTI/BTsMwEETvSPyDtUhcUOvQtAVCnKoUtVzg0FIQRzde4oh4HcXbNvD1GC5wWWk0o5m3&#10;+ax3jThgF2pPCi6HCQik0puaKgXb5+XgGkRgTUY3nlDBJwaYFacnuc6MP9IaDxuuRCyhkGkFlrnN&#10;pAylRafD0LdI0Xv3ndMcZVdJ0+ljLHeNHCXJVDpdU1ywusWFxfJjs3cKHkaL8dfF/dPd4/qNty8p&#10;rexy/qrU+Vk/vwXB2PNfGH7wIzoUkWnn92SCaBTER/j3Ru8qTScgdgrG6c0EZJHL//TFN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">
            <v:imagedata r:id="rId1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8" o:spid="_x0000_i1399" type="#_x0000_t75" style="width:366.75pt;height:1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">
            <v:imagedata r:id="rId13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29" o:spid="_x0000_i140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0" o:spid="_x0000_i1401" type="#_x0000_t75" style="width:366.75pt;height:17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">
            <v:imagedata r:id="rId13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1" o:spid="_x0000_i140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2" o:spid="_x0000_i140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3" o:spid="_x0000_i140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4" o:spid="_x0000_i140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5" o:spid="_x0000_i140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HfcA2wAAAAUBAAAPAAAAZHJzL2Rvd25y&#10;ZXYueG1sTI/NTsMwEITvSLyDtUjcqAMhpQlxqqoSD0BbhLi58TaJEq9D1vnh7TFc4LLSaEYz3+bb&#10;xXZiwoEbRwruVxEIpNKZhioFp+PL3QYEe01Gd45QwRcybIvrq1xnxs30itPBVyKUEGdaQe19n0nJ&#10;ZY1W88r1SMG7uMFqH+RQSTPoOZTbTj5E0Vpa3VBYqHWP+xrL9jBaBb7df5j3z2k+8i4dm7d1y0ka&#10;KXV7s+yeQXhc/F8YfvADOhSB6exGMiw6BeER/3uD9xTHCYizgsc4TUAWufxPX3wD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">
            <v:imagedata r:id="rId2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6665C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3.18.2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7129F1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БУ КЦСОН Нижнеломовского района </w:t>
      </w:r>
      <w:r w:rsidRPr="007129F1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(41,7%) состоят на обслуживании в КЦСОН больше года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6" o:spid="_x0000_i140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WBiu3AAAAAUBAAAPAAAAZHJzL2Rvd25y&#10;ZXYueG1sTI/BTsMwEETvSPyDtUjcqAOhkIZsKoTUCxJCKRVc3XgbB+J1ZLtt+HtML3BZaTSjmbfV&#10;crKDOJAPvWOE61kGgrh1uucOYfO2uipAhKhYq8ExIXxTgGV9flapUrsjN3RYx06kEg6lQjAxjqWU&#10;oTVkVZi5kTh5O+etikn6TmqvjqncDvImy+6kVT2nBaNGejLUfq33FmH1Id/ZvjbP3ca87D6LQvtm&#10;EREvL6bHBxCRpvgXhl/8hA51Ytq6PesgBoT0SDzd5N3n+RzEFuE2X8xB1pX8T1/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">
            <v:imagedata r:id="rId13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7" o:spid="_x0000_i140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(64,7%) получает информацию о работе учреждения у социальных работников, еще 17,7% - непосредственно в учреждении на информационных стендах и 17,6% - из буклетов и брошюр, издаваемых учреждением социального обслуживания населения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8" o:spid="_x0000_i1409" type="#_x0000_t75" style="width:463.5pt;height:27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">
            <v:imagedata r:id="rId57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 респондентов (83,3%) обращается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39" o:spid="_x0000_i141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">
            <v:imagedata r:id="rId5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(83,3%)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0" o:spid="_x0000_i1411" type="#_x0000_t75" style="width:465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">
            <v:imagedata r:id="rId5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1" o:spid="_x0000_i141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58,3% респондентов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2" o:spid="_x0000_i141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">
            <v:imagedata r:id="rId61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3" o:spid="_x0000_i141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положительно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4" o:spid="_x0000_i141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5" o:spid="_x0000_i141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DASD3AAAAAUBAAAPAAAAZHJzL2Rvd25y&#10;ZXYueG1sTI/NTsMwEITvSH0Haytxo04JJTTNpqL8HIug4cDRjbdJhL2OYrcNb4/hApeVRjOa+bZY&#10;j9aIEw2+c4wwnyUgiGunO24Q3qvnqzsQPijWyjgmhC/ysC4nF4XKtTvzG512oRGxhH2uENoQ+lxK&#10;X7dklZ+5njh6BzdYFaIcGqkHdY7l1sjrJLmVVnUcF1rV00NL9efuaBE+qqeD3mySjh+zl3lGJry6&#10;aot4OR3vVyACjeEvDD/4ER3KyLR3R9ZeGIT4SPi90cvSdAFij3CTLhcgy0L+py+/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">
            <v:imagedata r:id="rId64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146" o:spid="_x0000_i141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7" o:spid="_x0000_i141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8" o:spid="_x0000_i141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49" o:spid="_x0000_i142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0" o:spid="_x0000_i142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1" o:spid="_x0000_i142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Pr="00FB712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665C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3.19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1D104B">
        <w:rPr>
          <w:b/>
          <w:sz w:val="28"/>
          <w:szCs w:val="28"/>
        </w:rPr>
        <w:t>МБУ КЦСПСиД Пачелмского района 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(82% в совокупности) состоят на обслуживании в КЦСОН менее пяти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2" o:spid="_x0000_i1423" type="#_x0000_t75" style="width:366.75pt;height:19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">
            <v:imagedata r:id="rId13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3" o:spid="_x0000_i1424" type="#_x0000_t75" style="width:366.75pt;height:19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">
            <v:imagedata r:id="rId13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(84%) получает информацию о работе учреждения у социального работника и других работников учреждения (рис. 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4" o:spid="_x0000_i1425" type="#_x0000_t75" style="width:468pt;height:25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">
            <v:imagedata r:id="rId140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О том, что электронной почтой никто не пользуется, свидетельствует очень низкий уровень компьютерной грамотности людей пожилого возраста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5" o:spid="_x0000_i142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aPCN3QAAAAUBAAAPAAAAZHJzL2Rvd25y&#10;ZXYueG1sTI/NTsMwEITvSLyDtUjcqEPTAA1xKkCquCG15ee6jbdJqL2OYicNb4/hApeVRjOa+bZY&#10;TdaIkXrfOlZwPUtAEFdOt1wreN2tr+5A+ICs0TgmBV/kYVWenxWYa3fiDY3bUItYwj5HBU0IXS6l&#10;rxqy6GeuI47ewfUWQ5R9LXWPp1hujZwnyY202HJcaLCjp4aq43awCvRyPX/mTz1kO5O8fzy+jIu3&#10;40Gpy4vp4R5EoCn8heEHP6JDGZn2bmDthVEQHwm/N3q3aZqB2CtYpMsMZFnI//TlN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">
            <v:imagedata r:id="rId8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 и по телефону «горячей линии» управления социальной защиты населения (100%)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6" o:spid="_x0000_i1427" type="#_x0000_t75" style="width:468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">
            <v:imagedata r:id="rId8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7" o:spid="_x0000_i142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Большинству респондентов (84%)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8" o:spid="_x0000_i142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5U/y/3QAAAAUBAAAPAAAAZHJzL2Rvd25y&#10;ZXYueG1sTI/NTsMwEITvSLyDtZW4UaekhZLGqRCiEIkDasoDuPE2jhqvo9j56dtjeoHLSqMZzXyb&#10;bifTsAE7V1sSsJhHwJBKq2qqBHwfdvdrYM5LUrKxhAIu6GCb3d6kMlF2pD0Oha9YKCGXSAHa+zbh&#10;3JUajXRz2yIF72Q7I32QXcVVJ8dQbhr+EEWP3MiawoKWLb5qLM9FbwQMH2aXnz/f926Zv13GvvjK&#10;tedC3M2mlw0wj5P/C8MvfkCHLDAdbU/KsUZAeMRfb/Ce4ngF7ChgGT+vgGcp/0+f/Q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">
            <v:imagedata r:id="rId141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59" o:spid="_x0000_i143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0" o:spid="_x0000_i143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+7fQ3gAAAAUBAAAPAAAAZHJzL2Rvd25y&#10;ZXYueG1sTI/NTsMwEITvSLyDtUjcqBNC+AlxKlQEogcOlCDBzYmXxKq9jmK3NW+P4QKXlUYzmvm2&#10;XkZr2B5nrx0JyBcZMKTeKU2DgPb14ewamA+SlDSOUMAXelg2x0e1rJQ70AvuN2FgqYR8JQWMIUwV&#10;574f0Uq/cBNS8j7dbGVIch64muUhlVvDz7PsklupKS2McsLViP12s7MCdGvyp7huy/isV/fvH9v8&#10;saM3IU5P4t0tsIAx/IXhBz+hQ5OYOrcj5ZkRkB4Jvzd5V0VRAusEXBQ3JfCm5v/pm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">
            <v:imagedata r:id="rId63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1" o:spid="_x0000_i143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6SHW3QAAAAUBAAAPAAAAZHJzL2Rvd25y&#10;ZXYueG1sTI/BTsMwDIbvSLxDZCQuiKW024DSdBqTuCAO68buWWPaisapknQrb4/hAhdL1v/r8+di&#10;NdlenNCHzpGCu1kCAql2pqNGwfv+5fYBRIiajO4doYIvDLAqLy8KnRt3pgpPu9gIhlDItYI2xiGX&#10;MtQtWh1mbkDi7MN5qyOvvpHG6zPDbS/TJFlKqzviC60ecNNi/bkbrYL569pP++XzJj3cVG/1eNim&#10;82qr1PXVtH4CEXGKf2X40Wd1KNnp6EYyQfQK+JH4Ozm7z7IFiCODs8cFyLKQ/+3Lb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">
            <v:imagedata r:id="rId77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362" o:spid="_x0000_i143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3" o:spid="_x0000_i143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4" o:spid="_x0000_i143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5" o:spid="_x0000_i143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6" o:spid="_x0000_i143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67" o:spid="_x0000_i143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6665C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3.20.1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7129F1">
        <w:rPr>
          <w:b/>
          <w:sz w:val="28"/>
          <w:szCs w:val="28"/>
        </w:rPr>
        <w:t>МБУ КЦСОН Сосновоборского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(стационарная форма обслуживания)</w:t>
      </w:r>
    </w:p>
    <w:p w:rsidR="00B20A5A" w:rsidRPr="00FC54CC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C54CC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социологического исследования высоко оценивают личные качества и отношение к ним персонала стационарного учреждения социального обслуживания, считая, что сотрудники вежливы, отзывчивы, доброжелательны и внимательны (рис. 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4" o:spid="_x0000_i143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">
            <v:imagedata r:id="rId2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Компетентность сотрудников стационарного учреждения также оценена высоко (рис. 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5" o:spid="_x0000_i144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pfKp2gAAAAUBAAAPAAAAZHJzL2Rvd25y&#10;ZXYueG1sTI/BTsMwEETvSPyDtZW4tU4JhTZkU7VIOSK1hQ9w4yWJEq8j22nD32O4lMtKoxnNvM23&#10;k+nFhZxvLSMsFwkI4srqlmuEz49yvgbhg2KtesuE8E0etsX9Xa4yba98pMsp1CKWsM8UQhPCkEnp&#10;q4aM8gs7EEfvyzqjQpSultqpayw3vXxMkmdpVMtxoVEDvTVUdafRIIyh2rt3MuW4T9tDJ7tdqfUB&#10;8WE27V5BBJrCLQy/+BEdish0tiNrL3qE+Ej4u9F7SdMViDPCU7pZgSxy+Z+++AE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">
            <v:imagedata r:id="rId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отметили, что после оформления в стационарное учреждение, качество их жизни изменилось в лучшую сторону (рис. 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6" o:spid="_x0000_i144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vkIg3QAAAAUBAAAPAAAAZHJzL2Rvd25y&#10;ZXYueG1sTI9RS8MwFIXfhf2HcAXfXOrazVmbDpmIMtjD6sDXrLk2ZclNadK1/nujL/py4XAO53y3&#10;2EzWsAv2vnUk4G6eAEOqnWqpEXB8f7ldA/NBkpLGEQr4Qg+bcnZVyFy5kQ54qULDYgn5XArQIXQ5&#10;577WaKWfuw4pep+utzJE2Tdc9XKM5dbwRZKsuJUtxQUtO9xqrM/VYAXsh7czr3SWHbev42FnPvzz&#10;uvZC3FxPT4/AAk7hLww/+BEdysh0cgMpz4yA+Ej4vdG7T9MlsJOALH1YAi8L/p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AHQcJltBgAAixUA&#10;ABUAAAAAAAAAAAAAAAAA4QYAAGRycy9jaGFydHMvY2hhcnQxLnhtbFBLBQYAAAAABwAHAMsBAACB&#10;DQAAAAA=&#10;">
            <v:imagedata r:id="rId1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2B08">
        <w:rPr>
          <w:color w:val="000000"/>
          <w:sz w:val="28"/>
          <w:szCs w:val="28"/>
        </w:rPr>
        <w:t xml:space="preserve">Все респонденты удовлетворены предоставляемым жилым помещением </w:t>
      </w:r>
      <w:r>
        <w:rPr>
          <w:sz w:val="28"/>
          <w:szCs w:val="28"/>
        </w:rPr>
        <w:t>(рис. 4-5).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7" o:spid="_x0000_i144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7Ea/2gAAAAUBAAAPAAAAZHJzL2Rvd25y&#10;ZXYueG1sTI/BTsMwDIbvSLxDZCRuLIUy2ErTCaZx4MCBwgNkjdsUGqck6VbeHsMFLpas/9fnz+Vm&#10;doM4YIi9JwWXiwwEUuNNT52Ct9fHixWImDQZPXhCBV8YYVOdnpS6MP5IL3ioUycYQrHQCmxKYyFl&#10;bCw6HRd+ROKs9cHpxGvopAn6yHA3yKssu5FO98QXrB5xa7H5qCen4Dq2u6fd1H4+NKl+tu95uw3U&#10;KnV+Nt/fgUg4p78y/OizOlTstPcTmSgGBfxI+p2c3eb5EsSewfl6CbIq5X/76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">
            <v:imagedata r:id="rId1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8" o:spid="_x0000_i144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j0e3AAAAAUBAAAPAAAAZHJzL2Rvd25y&#10;ZXYueG1sTI/BTsMwEETvSP0Haytxow4JKSTEqaoKDpxoChdubrzEEfY6it0m/D2GS7msNJrRzNtq&#10;M1vDzjj63pGA21UCDKl1qqdOwPvb880DMB8kKWkcoYBv9LCpF1eVLJWbqMHzIXQslpAvpQAdwlBy&#10;7luNVvqVG5Ci9+lGK0OUY8fVKKdYbg1Pk2TNrewpLmg54E5j+3U4WQFN+po/7Y2efNHp9T4tXj4a&#10;HIS4Xs7bR2AB53AJwy9+RIc6Mh3diZRnRkB8JPzd6N1nWQ7sKOAuK3LgdcX/09c/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">
            <v:imagedata r:id="rId1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данного учреждения удовлетворены предоставляемыми техническими средствами для реабилитации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89" o:spid="_x0000_i144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Mw313AAAAAUBAAAPAAAAZHJzL2Rvd25y&#10;ZXYueG1sTI/NTsMwEITvSLyDtUjcqAOhUEKcChV6oJxI+wBOvPlp43Vkb9vw9hgucFlpNKOZb/Pl&#10;ZAdxQh96RwpuZwkIpNqZnloFu+36ZgEisCajB0eo4AsDLIvLi1xnxp3pE08ltyKWUMi0go55zKQM&#10;dYdWh5kbkaLXOG81R+lbabw+x3I7yLskeZBW9xQXOj3iqsP6UB6tgv1Hsxr9umreF315MCHZb/jt&#10;Vanrq+nlGQTjxH9h+MGP6FBEpsodyQQxKIiP8O+N3mOazkFUCu7TpznIIpf/6YtvAA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">
            <v:imagedata r:id="rId14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довольны питанием в учреждении (рис. 7). 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0" o:spid="_x0000_i144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652H3QAAAAUBAAAPAAAAZHJzL2Rvd25y&#10;ZXYueG1sTI/BTsMwEETvSP0Ha5F6ow6EFghxqtIKiQOXtly4OfESh8brKHbTlK9n4QKXlUYzmnmb&#10;L0fXigH70HhScD1LQCBV3jRUK3jbP1/dgwhRk9GtJ1RwxgDLYnKR68z4E21x2MVacAmFTCuwMXaZ&#10;lKGy6HSY+Q6JvQ/fOx1Z9rU0vT5xuWvlTZIspNMN8YLVHa4tVofd0Sl4lebrafu+OJfyc73fDKl9&#10;SVajUtPLcfUIIuIY/8Lwg8/oUDBT6Y9kgmgV8CPx97J3l6ZzEKWC2/RhDrLI5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A27MfYhwUAAEgRAAAV&#10;AAAAAAAAAAAAAAAAAOEGAABkcnMvY2hhcnRzL2NoYXJ0MS54bWxQSwUGAAAAAAcABwDLAQAAmwwA&#10;AAAA&#10;">
            <v:imagedata r:id="rId1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респонденты, принявшие участие в опросе, удовлетворены предоставляемым мягким инвентарем, одеждой и обувью, хранением личных вещей, оказываемыми социально-бытовыми, парикмахерскими и гигиеническими услугами, оборудованием санитарно-гигиенических помещений, конфиденциальностью предоставления социальных услуг (рис. 8-12).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1" o:spid="_x0000_i144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O2NT3gAAAAUBAAAPAAAAZHJzL2Rvd25y&#10;ZXYueG1sTI/BTsMwEETvSPyDtUjcqEPTUAhxqgoJDlCE2iJxdewliWqvg+226d9juMBlpdGMZt5W&#10;i9EadkAfekcCricZMCTldE+tgPft49UtsBAlaWkcoYATBljU52eVLLU70hoPm9iyVEKhlAK6GIeS&#10;86A6tDJM3ICUvE/nrYxJ+pZrL4+p3Bo+zbIbbmVPaaGTAz50qHabvRWwylX8mj0Vb9Pn0+ty96Ga&#10;tTcvQlxejMt7YBHH+BeGH/yEDnViatyedGBGQHok/t7kzfO8ANYImOV3BfC64v/p628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">
            <v:imagedata r:id="rId1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2" o:spid="_x0000_i1447" type="#_x0000_t75" style="width:369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">
            <v:imagedata r:id="rId14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3" o:spid="_x0000_i1448" type="#_x0000_t75" style="width:369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">
            <v:imagedata r:id="rId14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4" o:spid="_x0000_i144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eprN3gAAAAUBAAAPAAAAZHJzL2Rvd25y&#10;ZXYueG1sTI/BTsMwEETvSPyDtUhcEHVoKJQQp0IgDj2hFiTamxtv4wh7HcVO6vL1GC70stJoRjNv&#10;y0W0ho3Y+9aRgJtJBgypdqqlRsDH++v1HJgPkpQ0jlDAET0sqvOzUhbKHWiF4zo0LJWQL6QAHUJX&#10;cO5rjVb6ieuQkrd3vZUhyb7hqpeHVG4Nn2bZHbeypbSgZYfPGuuv9WAFvGyHaZzreLXcb4yhz+Xb&#10;8bsZhbi8iE+PwALG8B+GX/yEDlVi2rmBlGdGQHok/N3k3ef5DNhOwG3+MANelfyUvvoB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">
            <v:imagedata r:id="rId3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5" o:spid="_x0000_i145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lPMT3QAAAAUBAAAPAAAAZHJzL2Rvd25y&#10;ZXYueG1sTI/BTsMwEETvSPyDtUjcqFNCWghxKopULvRCW6H25sbbJMJeh9htw9+zcIHLSqMZzbwt&#10;ZoOz4oR9aD0pGI8SEEiVNy3VCjbrxc09iBA1GW09oYIvDDArLy8KnRt/pjc8rWItuIRCrhU0MXa5&#10;lKFq0Okw8h0SewffOx1Z9rU0vT5zubPyNkkm0umWeKHRHT43WH2sjk6BfNnWtp1nizCfvqfLV/rM&#10;wm6i1PXV8PQIIuIQ/8Lwg8/oUDLT3h/JBGEV8CPx97I3TdMMxF7BXfqQgSwL+Z++/AY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">
            <v:imagedata r:id="rId2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опрошенных устраивает порядок оплаты социальных услуг (рис. 13).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6" o:spid="_x0000_i145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xJ7s2wAAAAUBAAAPAAAAZHJzL2Rvd25y&#10;ZXYueG1sTI/BTsMwEETvSPyDtUhcEHUgLZQQp4oKCHFs0g/YxkscEa+j2G3C32O4lMtKoxnNvM03&#10;s+3FiUbfOVZwt0hAEDdOd9wq2Ndvt2sQPiBr7B2Tgm/ysCkuL3LMtJt4R6cqtCKWsM9QgQlhyKT0&#10;jSGLfuEG4uh9utFiiHJspR5xiuW2l/dJ8iAtdhwXDA60NdR8VUeroHzh/euE73X5Ma5rX213eNMZ&#10;pa6v5vIZRKA5nMPwix/RoYhMB3dk7UWvID4S/m70HtN0BeKgYJk+rUAWufxPX/wA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">
            <v:imagedata r:id="rId2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Pr="00846318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F54A66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>Посещение родственников в данном учреждении не предусмотрено (</w:t>
      </w:r>
      <w:r>
        <w:rPr>
          <w:sz w:val="28"/>
          <w:szCs w:val="28"/>
        </w:rPr>
        <w:t>рис.</w:t>
      </w:r>
      <w:r w:rsidRPr="00F54A66">
        <w:rPr>
          <w:sz w:val="28"/>
          <w:szCs w:val="28"/>
        </w:rPr>
        <w:t xml:space="preserve">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7" o:spid="_x0000_i145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oG333QAAAAUBAAAPAAAAZHJzL2Rvd25y&#10;ZXYueG1sTI9BS8NAEIXvgv9hGcGLtJsa22rMpohgbkKNCh6n2TEJyc6G7KaJ/fWuXvQy8HiP975J&#10;d7PpxJEG11hWsFpGIIhLqxuuFLy9Pi1uQTiPrLGzTAq+yMEuOz9LMdF24hc6Fr4SoYRdggpq7/tE&#10;SlfWZNAtbU8cvE87GPRBDpXUA06h3HTyOoo20mDDYaHGnh5rKttiNAqe8/2puPrI87Gd9WnVbqvo&#10;HSelLi/mh3sQnmb/F4Yf/IAOWWA62JG1E52C8Ij/vcHbxvEaxEHBTXy3Bpml8j999g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">
            <v:imagedata r:id="rId2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опрошенные отмечают, что сотрудники учреждения социального обслуживания помогают им в решении вопросов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8" o:spid="_x0000_i145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UrRW3QAAAAUBAAAPAAAAZHJzL2Rvd25y&#10;ZXYueG1sTI9BT8JAEIXvJvyHzZB4MbLFWgq1W2KIknikGM5Dd2gbu7NNd4Hqr3f1opdJXt7Le9/k&#10;69F04kKDay0rmM8iEMSV1S3XCt73r/dLEM4ja+wsk4JPcrAuJjc5ZtpeeUeX0tcilLDLUEHjfZ9J&#10;6aqGDLqZ7YmDd7KDQR/kUEs94DWUm04+RNFCGmw5LDTY06ah6qM8GwWLuz6xL+VYbVZf8/Qt2aan&#10;wzZV6nY6Pj+B8DT6vzD84Ad0KALT0Z5ZO9EpCI/43xu8NI4TEEcFj/EqAVnk8j998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">
            <v:imagedata r:id="rId2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54A66">
        <w:rPr>
          <w:sz w:val="28"/>
          <w:szCs w:val="28"/>
        </w:rPr>
        <w:t xml:space="preserve">Все опрошенные довольны проводимыми в учреждении массовыми, культурно-развлекательными мероприятиями </w:t>
      </w:r>
      <w:r>
        <w:rPr>
          <w:sz w:val="28"/>
          <w:szCs w:val="28"/>
        </w:rPr>
        <w:t>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399" o:spid="_x0000_i145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xXg3gAAAAUBAAAPAAAAZHJzL2Rvd25y&#10;ZXYueG1sTI/NTsMwEITvSLyDtUhcKupAEmhCnKpCCofeWn7U4zZekoh4ncZuG94ewwUuK41mNPNt&#10;sZxML040us6ygtt5BIK4trrjRsHrS3WzAOE8ssbeMin4IgfL8vKiwFzbM2/otPWNCCXsclTQej/k&#10;Urq6JYNubgfi4H3Y0aAPcmykHvEcyk0v76LoXhrsOCy0ONBTS/Xn9mgUxOtN9v5WNWZaZbvZ4VAl&#10;6XOUKHV9Na0eQXia/F8YfvADOpSBaW+PrJ3oFYRH/O8N3kMcpyD2CpI4S0G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">
            <v:imagedata r:id="rId2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знакомым стационарное учреждение, в котором они находятся (рис. 17).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0" o:spid="_x0000_i1455" type="#_x0000_t75" style="width:366.75pt;height:16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">
            <v:imagedata r:id="rId145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полученной информации показал высокий уровень доброжелательности, вежливости и внимательности специалистов и персонала учреждения. 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предоставляемыми данным учреждением услугами.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126730" w:rsidRDefault="00B20A5A" w:rsidP="006665C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3.20.2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7129F1">
        <w:rPr>
          <w:b/>
          <w:sz w:val="28"/>
          <w:szCs w:val="28"/>
        </w:rPr>
        <w:t>МБУ КЦСОН Сосновоборского района ПО</w:t>
      </w:r>
      <w:r>
        <w:rPr>
          <w:b/>
          <w:sz w:val="28"/>
          <w:szCs w:val="28"/>
        </w:rPr>
        <w:t xml:space="preserve"> </w:t>
      </w:r>
      <w:r w:rsidRPr="001267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надомная</w:t>
      </w:r>
      <w:r w:rsidRPr="00126730">
        <w:rPr>
          <w:b/>
          <w:sz w:val="28"/>
          <w:szCs w:val="28"/>
        </w:rPr>
        <w:t xml:space="preserve"> форма обслуживания)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(50%) состоят на обслуживании в КЦСОН более десяти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1" o:spid="_x0000_i1456" type="#_x0000_t75" style="width:366.7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">
            <v:imagedata r:id="rId14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2" o:spid="_x0000_i145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BNL73QAAAAUBAAAPAAAAZHJzL2Rvd25y&#10;ZXYueG1sTI/NTsMwEITvSLyDtUjcqANpKIQ4FT/iQDmgtjzAOl6S0HgdxW4a+vQYLnBZaTSjmW+L&#10;5WQ7MdLgW8cKLmcJCOLKmZZrBe/b54sbED4gG+wck4Iv8rAsT08KzI078JrGTahFLGGfo4ImhD6X&#10;0lcNWfQz1xNH78MNFkOUQy3NgIdYbjt5lSTX0mLLcaHBnh4bqnabvVWwOGZzfNBPK826fzO78XN8&#10;fTkqdX423d+BCDSFvzD84Ed0KCOTdns2XnQK4iPh90ZvkaYZCK1gnt5mIMtC/qcvvwE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">
            <v:imagedata r:id="rId72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респондентов получает информацию о работе учреждения непосредственно в организации на информационных стендах (36,3%) и из буклетов и брошюр, издаваемых организацией социального обслуживания населения (27,1%)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3" o:spid="_x0000_i1458" type="#_x0000_t75" style="width:470.25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">
            <v:imagedata r:id="rId147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телефону. Электронной почтой пользуются 66% опрошенных получателей социальных услуг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4" o:spid="_x0000_i145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0C4P53QAAAAUBAAAPAAAAZHJzL2Rvd25y&#10;ZXYueG1sTI/BSsNAEIbvgu+wjOBF7KZNazRmU0qo4KGXtoLXbXZMFrOzIbtt49s7emkvA8P/8803&#10;xXJ0nTjhEKwnBdNJAgKp9sZSo+Bj//b4DCJETUZ3nlDBDwZYlrc3hc6NP9MWT7vYCIZQyLWCNsY+&#10;lzLULTodJr5H4uzLD05HXodGmkGfGe46OUuSJ+m0Jb7Q6h6rFuvv3dExpdr0SeXs7HPt1tv3VWYf&#10;pplV6v5uXL2CiDjGSxn+9FkdSnY6+COZIDoF/Ej8n5xlaboAcVAwT18WIMtCXtuXv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CCn3gtRBwAARx0A&#10;ABUAAAAAAAAAAAAAAAAA4QYAAGRycy9jaGFydHMvY2hhcnQxLnhtbFBLBQYAAAAABwAHAMsBAABl&#10;DgAAAAA=&#10;">
            <v:imagedata r:id="rId14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 (100%), по телефону «горячей линии» управления социальной защиты населения (100%) и электронным письмом (83%)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5" o:spid="_x0000_i1460" type="#_x0000_t75" style="width:471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">
            <v:imagedata r:id="rId149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6" o:spid="_x0000_i146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7" o:spid="_x0000_i1462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8" o:spid="_x0000_i1463" type="#_x0000_t75" style="width:366.75pt;height:18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">
            <v:imagedata r:id="rId150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09" o:spid="_x0000_i1464" type="#_x0000_t75" style="width:366.7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">
            <v:imagedata r:id="rId151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0" o:spid="_x0000_i1465" type="#_x0000_t75" style="width:366.75pt;height:17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">
            <v:imagedata r:id="rId15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411" o:spid="_x0000_i146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8XPl3gAAAAUBAAAPAAAAZHJzL2Rvd25y&#10;ZXYueG1sTI9BS8NAEIXvgv9hGcGL2I3GahuzKUWoQumljdDrNDsmwd3ZkN2267939aKXgcd7vPdN&#10;uYjWiBONvnes4G6SgSBunO65VfBer25nIHxA1mgck4Iv8rCoLi9KLLQ785ZOu9CKVMK+QAVdCEMh&#10;pW86sugnbiBO3ocbLYYkx1bqEc+p3Bp5n2WP0mLPaaHDgV46aj53R6tgszFx/Vpv49tqOb/Zt3Zm&#10;6n2j1PVVXD6DCBTDXxh+8BM6VInp4I6svTAK0iPh9ybvKc+nIA4KHvL5FGRVyv/01TcA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">
            <v:imagedata r:id="rId65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2" o:spid="_x0000_i146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3" o:spid="_x0000_i146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4" o:spid="_x0000_i146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5" o:spid="_x0000_i1470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6" o:spid="_x0000_i1471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665C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3.21 </w:t>
      </w:r>
      <w:r w:rsidRPr="00FB7126">
        <w:rPr>
          <w:b/>
          <w:sz w:val="28"/>
          <w:szCs w:val="28"/>
        </w:rPr>
        <w:t>Анализ результатов исследования оценки качества оказания социальных услуг населению</w:t>
      </w:r>
      <w:r>
        <w:rPr>
          <w:b/>
          <w:sz w:val="28"/>
          <w:szCs w:val="28"/>
        </w:rPr>
        <w:t xml:space="preserve"> </w:t>
      </w:r>
      <w:r w:rsidRPr="007129F1">
        <w:rPr>
          <w:b/>
          <w:sz w:val="28"/>
          <w:szCs w:val="28"/>
        </w:rPr>
        <w:t>МБУ КЦСОН Шемышейского района ПО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респондентов (41,7%) состоят на обслуживании в КЦСОН от 2-х до 5-и лет (рис. 1).</w:t>
      </w:r>
    </w:p>
    <w:p w:rsidR="00B20A5A" w:rsidRPr="00FC54CC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7" o:spid="_x0000_i1472" type="#_x0000_t75" style="width:366.75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">
            <v:imagedata r:id="rId153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респонденты оценивают возможность получения нужной им информации о работе учреждения как «хорошо» (рис. 2).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8" o:spid="_x0000_i1473" type="#_x0000_t75" style="width:366.75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">
            <v:imagedata r:id="rId154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Респонденты получают информацию о работе учреждения изо всех источников в равной мере (рис. 3). </w:t>
      </w:r>
    </w:p>
    <w:p w:rsidR="00B20A5A" w:rsidRDefault="00B20A5A" w:rsidP="00CE48E7">
      <w:pPr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19" o:spid="_x0000_i1474" type="#_x0000_t75" style="width:466.5pt;height:2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">
            <v:imagedata r:id="rId155" o:title=""/>
            <o:lock v:ext="edit" aspectratio="f"/>
          </v:shape>
        </w:pic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обращаются за нужной им информацией в организацию социального обслуживания населения по телефону и по электронной почте (рис. 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0" o:spid="_x0000_i147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1jIY3AAAAAUBAAAPAAAAZHJzL2Rvd25y&#10;ZXYueG1sTI/BTsMwDIbvSLxDZCRuLIUytpWmEwIhJA6TVrhwSxuvqdYkJc628vYYLnCxZP2/Pn8u&#10;15MbxBEj9cEruJ5lINC3wfS+U/D+9ny1BEFJe6OH4FHBFxKsq/OzUhcmnPwWj3XqBEM8FVqBTWks&#10;pKTWotM0CyN6znYhOp14jZ00UZ8Y7gZ5k2V30une8wWrR3y02O7rg2OK3S9f6u2CPmkjP8YNNU+v&#10;Q1Tq8mJ6uAeRcEp/ZfjRZ3Wo2KkJB29IDAr4kfQ7OVvk+RxEo+A2X81BVqX8b199Aw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">
            <v:imagedata r:id="rId15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социологического исследования имеют возможность направить жалобу о качестве предоставления услуг в организацию социального обслуживания  населения лично, по телефону «горячей линии» управления социальной защиты населения и электронным письмом (рис. 5).</w:t>
      </w:r>
    </w:p>
    <w:p w:rsidR="00B20A5A" w:rsidRDefault="00B20A5A" w:rsidP="00CE48E7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1" o:spid="_x0000_i1476" type="#_x0000_t75" style="width:468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">
            <v:imagedata r:id="rId15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получателей социальных услуг не возникает проблем с получением нужной информации  о работе организации социального обслуживания населения (рис. 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2" o:spid="_x0000_i147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jEtL3QAAAAUBAAAPAAAAZHJzL2Rvd25y&#10;ZXYueG1sTI9BS8NAEIXvgv9hGcGb3ZhYbWM2RQqC9VKsPehtmp0mwexsyG7b6K939KKXgcd7vPdN&#10;sRhdp440hNazgetJAoq48rbl2sD29fFqBipEZIudZzLwSQEW5flZgbn1J36h4ybWSko45GigibHP&#10;tQ5VQw7DxPfE4u394DCKHGptBzxJuet0miS32mHLstBgT8uGqo/NwRl4cunqffW83H5l6z3O2nSO&#10;by4ac3kxPtyDijTGvzD84As6lMK08we2QXUG5JH4e8W7y7IpqJ2Bm2w+BV0W+j99+Q0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">
            <v:imagedata r:id="rId6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респондентам приходилось посещать организацию социального обслуживания населения (рис. 7).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3" o:spid="_x0000_i1478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">
            <v:imagedata r:id="rId76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Всем респондентам пришлось ожидать приема менее 15 минут (рис. 8).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4" o:spid="_x0000_i1479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">
            <v:imagedata r:id="rId62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личностные и профессиональные качества работников учреждения (рис. 9, 10).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5" o:spid="_x0000_i1480" type="#_x0000_t75" style="width:366.75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">
            <v:imagedata r:id="rId158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6" o:spid="_x0000_i1481" type="#_x0000_t75" style="width:366.75pt;height:18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">
            <v:imagedata r:id="rId15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изменение качества жизни в результате получения социальных услуг (рис. 11).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5E4B">
        <w:rPr>
          <w:noProof/>
        </w:rPr>
        <w:pict>
          <v:shape id="Диаграмма 427" o:spid="_x0000_i1482" type="#_x0000_t75" style="width:366.75pt;height:19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">
            <v:imagedata r:id="rId160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удовлетворены отношением социального работника, оказывающего им услуги (рис. 12).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8" o:spid="_x0000_i1483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n1+U3QAAAAUBAAAPAAAAZHJzL2Rvd25y&#10;ZXYueG1sTI/NTsMwEITvSLyDtUhcEHUgtEDIpkKliL9LKeXuxksSEa+j2G3C27NwgctKoxnNfJvP&#10;R9eqPfWh8YxwNklAEZfeNlwhbN7uT69AhWjYmtYzIXxRgHlxeJCbzPqBX2m/jpWSEg6ZQahj7DKt&#10;Q1mTM2HiO2LxPnzvTBTZV9r2ZpBy1+rzJJlpZxqWhdp0tKip/FzvHMLL6qkql4/PJ8lD9Hp2txje&#10;N8sV4vHReHsDKtIY/8Lwgy/oUAjT1u/YBtUiyCPx94p3maZTUFuEi/R6CrrI9X/64hs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">
            <v:imagedata r:id="rId66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удовлетворены порядком оплаты социальных услуг, графиком их предоставления, быстрым и своевременным решением вопросов (рис. 13).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29" o:spid="_x0000_i1484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">
            <v:imagedata r:id="rId67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Pr="00846318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всех опрошенных не возникало трудностей с получением социальных услуг (рис. 14).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30" o:spid="_x0000_i1485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lj2i3gAAAAUBAAAPAAAAZHJzL2Rvd25y&#10;ZXYueG1sTI9BS8NAEIXvgv9hGcGb3WiMtTGbEgRBcpBai+BtmozZ6O5szG7b6K939aKXgcd7vPdN&#10;sZysEXsafe9YwfksAUHcuLbnTsHm6e7sGoQPyC0ax6Tgkzwsy+OjAvPWHfiR9uvQiVjCPkcFOoQh&#10;l9I3miz6mRuIo/fqRoshyrGT7YiHWG6NvEiSK2mx57igcaBbTc37emcV1B/V26J6WT18Pdcrg7V2&#10;mezvlTo9maobEIGm8BeGH/yIDmVk2rodt14YBfGR8HujN0/TDMRWwWW6yECWhfxPX34D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">
            <v:imagedata r:id="rId68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высоко оценивают качество предоставляемых им услуг (рис. 15).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31" o:spid="_x0000_i1486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">
            <v:imagedata r:id="rId69" o:title=""/>
            <o:lock v:ext="edit" aspectratio="f"/>
          </v:shape>
        </w:pict>
      </w:r>
      <w:r>
        <w:rPr>
          <w:noProof/>
        </w:rPr>
        <w:t xml:space="preserve"> 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готовы порекомендовать своим родственникам и знакомым данную организацию социального обслуживания населения (рис. 16).</w: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432" o:spid="_x0000_i1487" type="#_x0000_t75" style="width:366.7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">
            <v:imagedata r:id="rId70" o:title=""/>
            <o:lock v:ext="edit" aspectratio="f"/>
          </v:shape>
        </w:pict>
      </w:r>
    </w:p>
    <w:p w:rsidR="00B20A5A" w:rsidRDefault="00B20A5A" w:rsidP="00CE48E7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B20A5A" w:rsidRDefault="00B20A5A" w:rsidP="00CE48E7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информации показывает, что 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 В результате получения социальных услуг качество их жизни изменилось в лучшую сторону. Не возникает никаких проблем ни с получением нужной информации, ни с получением социальных услуг.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уровень удовлетворенности граждан качеством условий оказания услуг организациями социального обслуживания находится на высоком уровне.</w:t>
      </w:r>
    </w:p>
    <w:p w:rsidR="00B20A5A" w:rsidRDefault="00B20A5A" w:rsidP="00CE48E7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CE48E7" w:rsidRDefault="00B20A5A" w:rsidP="004D701E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CE48E7">
        <w:rPr>
          <w:b/>
          <w:sz w:val="28"/>
          <w:szCs w:val="28"/>
        </w:rPr>
        <w:t>4. Параметры и значения показателей независимой оценки качества условий оказания услуг организациями социальной сферы</w:t>
      </w:r>
    </w:p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Параметры и значения показателей независимой оценки качества условий оказания услуг организациями социального обслуживания представлены в таблицах 4.1-4.21.</w:t>
      </w:r>
    </w:p>
    <w:p w:rsidR="00B20A5A" w:rsidRDefault="00B20A5A" w:rsidP="00D20960">
      <w:pPr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 оценки качества условий оказания услуг </w:t>
      </w:r>
      <w:r w:rsidRPr="003E7723">
        <w:rPr>
          <w:sz w:val="28"/>
          <w:szCs w:val="28"/>
        </w:rPr>
        <w:t>ГАУ ПО «Дом ночного пребывания»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64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92,68</w:t>
            </w:r>
          </w:p>
        </w:tc>
      </w:tr>
    </w:tbl>
    <w:p w:rsidR="00B20A5A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</w:p>
    <w:p w:rsidR="00B20A5A" w:rsidRPr="00E223B4" w:rsidRDefault="00B20A5A" w:rsidP="006311D6">
      <w:pPr>
        <w:spacing w:line="360" w:lineRule="auto"/>
        <w:contextualSpacing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Таблица 4.2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 оценки качества условий оказания услуг </w:t>
      </w:r>
      <w:r w:rsidRPr="003E7723">
        <w:rPr>
          <w:sz w:val="28"/>
          <w:szCs w:val="28"/>
        </w:rPr>
        <w:t>ГАУСО ПО «Бековский пансионат ветеранов войны и труда»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98,8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96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84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96,56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4.3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ГАСУСОГПВИ ПО «Золотаревский дом-интернат для престарелых и инвалидов»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94,88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4.4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ГБСУСО ПО «Нижнеломовский детский дом-интернат для детей с физическими недостатками»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88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4.5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ГАСУСОГПВИ «Сурский дом-интернат для престарелых и инвалидов»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84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96,68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4.6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ГАУСО ПО «Мокшанский психоневрологический интернат»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99,88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4.7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«Пензенский городской комплексный центр срочной социальной помощи населению»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4.8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КЦСПСиД Ленинского района г. Пензы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6311D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4.9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КЦСПСиД Первомайского района г. Пензы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4.10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г. Кузнецка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96,55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88,5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84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96,11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4.11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Бековского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98,8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96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94,16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4.12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Белинского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94,4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4.13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Городищенского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4.14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Иссинского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95,35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84,5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91,3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4.15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Колышлейского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94,4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4.16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Лопатинского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98,8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96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95,36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4.17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Малосердобинского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94,4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4.18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Нижнеломовского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4.19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КЦСПСиД Пачелмского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96,55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88,5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72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93,71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4.20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Сосновоборского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4.21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оценки качества условий оказания услуг МБУ КЦСОН Шемышейского района Пензенской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230"/>
        <w:gridCol w:w="1666"/>
      </w:tblGrid>
      <w:tr w:rsidR="00B20A5A" w:rsidRPr="005B316F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2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показателей оценки качества</w:t>
            </w:r>
          </w:p>
        </w:tc>
        <w:tc>
          <w:tcPr>
            <w:tcW w:w="1666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Значение показателей в баллах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открытость и доступность информации об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99,4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РФ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комфортных условий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Время ожидания предоставления услуги (среднее время ожидания и своевременность предоставления услуги)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 удовлетворенных комфортностью предоставления услуг организацией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доступность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78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доброжелательность, вежливость работников организаций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5.1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5.2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5.3</w:t>
            </w: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Доля получателей услуг, удовлетворенных в целом условиями оказания услуг в организации социальной сферы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100</w:t>
            </w:r>
          </w:p>
        </w:tc>
      </w:tr>
      <w:tr w:rsidR="00B20A5A" w:rsidRPr="005B316F" w:rsidTr="00CF630A">
        <w:tc>
          <w:tcPr>
            <w:tcW w:w="9571" w:type="dxa"/>
            <w:gridSpan w:val="3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B20A5A" w:rsidRPr="005B316F" w:rsidTr="00CF630A">
        <w:tc>
          <w:tcPr>
            <w:tcW w:w="675" w:type="dxa"/>
          </w:tcPr>
          <w:p w:rsidR="00B20A5A" w:rsidRPr="00CF630A" w:rsidRDefault="00B20A5A" w:rsidP="00CF630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30" w:type="dxa"/>
          </w:tcPr>
          <w:p w:rsidR="00B20A5A" w:rsidRPr="00CF630A" w:rsidRDefault="00B20A5A" w:rsidP="00CF630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Показатель оценки качества по организации социальной сферы, в отношении которой проведена независимая оценка качества</w:t>
            </w:r>
          </w:p>
        </w:tc>
        <w:tc>
          <w:tcPr>
            <w:tcW w:w="1666" w:type="dxa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95,48</w:t>
            </w:r>
          </w:p>
        </w:tc>
      </w:tr>
    </w:tbl>
    <w:p w:rsidR="00B20A5A" w:rsidRDefault="00B20A5A" w:rsidP="00D20960">
      <w:pPr>
        <w:contextualSpacing/>
        <w:jc w:val="both"/>
        <w:rPr>
          <w:b/>
          <w:sz w:val="28"/>
          <w:szCs w:val="28"/>
        </w:rPr>
      </w:pPr>
    </w:p>
    <w:p w:rsidR="00B20A5A" w:rsidRDefault="00B20A5A" w:rsidP="004014D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20960">
        <w:rPr>
          <w:sz w:val="28"/>
          <w:szCs w:val="28"/>
        </w:rPr>
        <w:t xml:space="preserve">В таблице 4.22 </w:t>
      </w:r>
      <w:r>
        <w:rPr>
          <w:sz w:val="28"/>
          <w:szCs w:val="28"/>
        </w:rPr>
        <w:t>сведены значения показателей независимой оценки качества условий оказания услуг организациями социального обслуживания.</w:t>
      </w:r>
    </w:p>
    <w:p w:rsidR="00B20A5A" w:rsidRPr="00D20960" w:rsidRDefault="00B20A5A" w:rsidP="001F35EE">
      <w:pPr>
        <w:contextualSpacing/>
        <w:jc w:val="both"/>
        <w:rPr>
          <w:sz w:val="28"/>
          <w:szCs w:val="28"/>
        </w:rPr>
      </w:pPr>
    </w:p>
    <w:p w:rsidR="00B20A5A" w:rsidRPr="00D4701F" w:rsidRDefault="00B20A5A" w:rsidP="006311D6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Таблица 4.22 </w:t>
      </w:r>
      <w:r>
        <w:rPr>
          <w:sz w:val="28"/>
          <w:szCs w:val="28"/>
        </w:rPr>
        <w:t>–</w:t>
      </w:r>
      <w:r w:rsidRPr="00D4701F">
        <w:rPr>
          <w:sz w:val="28"/>
          <w:szCs w:val="28"/>
        </w:rPr>
        <w:t xml:space="preserve"> </w:t>
      </w:r>
      <w:r>
        <w:rPr>
          <w:sz w:val="28"/>
          <w:szCs w:val="28"/>
        </w:rPr>
        <w:t>Сводная таблица значений показателей независимой оценки качества условий оказания услуг организациями социального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835"/>
        <w:gridCol w:w="1015"/>
        <w:gridCol w:w="1253"/>
        <w:gridCol w:w="779"/>
        <w:gridCol w:w="1016"/>
        <w:gridCol w:w="1016"/>
        <w:gridCol w:w="1016"/>
      </w:tblGrid>
      <w:tr w:rsidR="00B20A5A" w:rsidRPr="004014D5" w:rsidTr="00CF630A">
        <w:trPr>
          <w:cantSplit/>
          <w:trHeight w:val="394"/>
        </w:trPr>
        <w:tc>
          <w:tcPr>
            <w:tcW w:w="534" w:type="dxa"/>
            <w:vMerge w:val="restart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F630A">
              <w:rPr>
                <w:b/>
                <w:color w:val="000000"/>
                <w:sz w:val="22"/>
                <w:szCs w:val="22"/>
              </w:rPr>
              <w:t>Наименование учреждения</w:t>
            </w:r>
          </w:p>
        </w:tc>
        <w:tc>
          <w:tcPr>
            <w:tcW w:w="5079" w:type="dxa"/>
            <w:gridSpan w:val="5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F630A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16" w:type="dxa"/>
            <w:vMerge w:val="restart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F630A">
              <w:rPr>
                <w:b/>
                <w:color w:val="000000"/>
                <w:sz w:val="22"/>
                <w:szCs w:val="22"/>
              </w:rPr>
              <w:t>Общий показатель</w:t>
            </w:r>
          </w:p>
        </w:tc>
      </w:tr>
      <w:tr w:rsidR="00B20A5A" w:rsidRPr="004014D5" w:rsidTr="00CF630A">
        <w:trPr>
          <w:cantSplit/>
          <w:trHeight w:val="4067"/>
        </w:trPr>
        <w:tc>
          <w:tcPr>
            <w:tcW w:w="534" w:type="dxa"/>
            <w:vMerge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Открытость и доступность информации об организации</w:t>
            </w:r>
          </w:p>
        </w:tc>
        <w:tc>
          <w:tcPr>
            <w:tcW w:w="1253" w:type="dxa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779" w:type="dxa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Доступность услуг для инвалидов</w:t>
            </w:r>
          </w:p>
        </w:tc>
        <w:tc>
          <w:tcPr>
            <w:tcW w:w="1016" w:type="dxa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Доброжелательность, вежливость работников организации</w:t>
            </w:r>
          </w:p>
        </w:tc>
        <w:tc>
          <w:tcPr>
            <w:tcW w:w="1016" w:type="dxa"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Удовлетворенность условиями оказания услуг</w:t>
            </w:r>
          </w:p>
        </w:tc>
        <w:tc>
          <w:tcPr>
            <w:tcW w:w="1016" w:type="dxa"/>
            <w:vMerge/>
            <w:textDirection w:val="btLr"/>
            <w:vAlign w:val="center"/>
          </w:tcPr>
          <w:p w:rsidR="00B20A5A" w:rsidRPr="00CF630A" w:rsidRDefault="00B20A5A" w:rsidP="00CF630A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 ПО «Дом ночного пребывания»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92,68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«Бековский пансионат ветеранов войны и труда»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98,8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96,56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ПО «Золотаревский дом-интернат для престарелых и инвалидов»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94,88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ГБСУСО ПО «Нижнеломовский детский дом-интернат для детей с физическими недостатками»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96,4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«Сурский дом-интернат для престарелых и инвалидов»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96,68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«Мокшанский психоневрологический интернат»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99,88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«Пензенский городской комплексный центр срочной социальной помощи населению»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Ленинского района г. Пензы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Первомайского района г. Пензы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г. Кузнецка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96,55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96,11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11.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Бековского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98,8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94,16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12.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Белинского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13.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Городищенского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14.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Иссинского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95,35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91,3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15.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Колышлейского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16.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Лопатинского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98,8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95,36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17.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Малосердобинского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18.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Нижнеломовского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19.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Пачелмского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96,55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93,71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20.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Сосновоборского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  <w:tr w:rsidR="00B20A5A" w:rsidRPr="004014D5" w:rsidTr="00CF630A">
        <w:tc>
          <w:tcPr>
            <w:tcW w:w="534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21.</w:t>
            </w:r>
          </w:p>
        </w:tc>
        <w:tc>
          <w:tcPr>
            <w:tcW w:w="283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Шемышейского района ПО</w:t>
            </w:r>
          </w:p>
        </w:tc>
        <w:tc>
          <w:tcPr>
            <w:tcW w:w="101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99,4</w:t>
            </w:r>
          </w:p>
        </w:tc>
        <w:tc>
          <w:tcPr>
            <w:tcW w:w="1253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6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</w:tr>
    </w:tbl>
    <w:p w:rsidR="00B20A5A" w:rsidRDefault="00B20A5A" w:rsidP="001F35EE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показателям «Комфортность условий предоставления услуг, в том числе время ожидания предоставления услуг», «Доброжелательность, вежливость работников организаций социальной сферы» и «Удовлетворенность условиями оказания услуг» все организации набрали высокий балл.</w:t>
      </w:r>
    </w:p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показателю «Открытость и доступность информации об организации социального обслуживания» 4 учреждения набрали максимально возможный балл (100 баллов): МБУ КЦСОН Малосердобинского района Пензенской области, МБУ КЦСОН Колышлейского района Пензенской области, МБУ КЦСОН Белинского района Пензенской области и ГБСУСО ПО «Нижнеломовский детский дом-интернат для детей с физическими недостатками». Минимальный балл (95,35 баллов) набрало МБУ КЦСОН Иссинского района Пензенской области (рис. 4.1).</w:t>
      </w:r>
    </w:p>
    <w:p w:rsidR="00B20A5A" w:rsidRDefault="00B20A5A" w:rsidP="00D44D8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показателю «Доступность услуг для инвалидов» 1  учреждение набрало максимально возможный балл (100 баллов): ГАУСО ПО «Мокшанский психоневрологический интернат». Минимальный балл (64 балла) набрало ГАУ ПО «Дом ночного пребывания» (рис. 4.2).</w:t>
      </w:r>
    </w:p>
    <w:p w:rsidR="00B20A5A" w:rsidRDefault="00B20A5A" w:rsidP="00BC0F16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52" o:spid="_x0000_i1488" type="#_x0000_t75" style="width:474pt;height:64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">
            <v:imagedata r:id="rId161" o:title=""/>
            <o:lock v:ext="edit" aspectratio="f"/>
          </v:shape>
        </w:pict>
      </w:r>
    </w:p>
    <w:p w:rsidR="00B20A5A" w:rsidRDefault="00B20A5A" w:rsidP="00A77B25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4.1</w:t>
      </w:r>
    </w:p>
    <w:p w:rsidR="00B20A5A" w:rsidRDefault="00B20A5A" w:rsidP="00A77B25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BC0F16">
      <w:pPr>
        <w:keepNext/>
        <w:contextualSpacing/>
        <w:jc w:val="both"/>
        <w:rPr>
          <w:sz w:val="28"/>
          <w:szCs w:val="28"/>
        </w:rPr>
      </w:pPr>
      <w:r w:rsidRPr="00315E4B">
        <w:rPr>
          <w:noProof/>
        </w:rPr>
        <w:pict>
          <v:shape id="Диаграмма 170" o:spid="_x0000_i1489" type="#_x0000_t75" style="width:471pt;height:67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">
            <v:imagedata r:id="rId162" o:title=""/>
            <o:lock v:ext="edit" aspectratio="f"/>
          </v:shape>
        </w:pict>
      </w:r>
    </w:p>
    <w:p w:rsidR="00B20A5A" w:rsidRDefault="00B20A5A" w:rsidP="00BC0F16">
      <w:pPr>
        <w:keepNext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Рисунок 4.2</w:t>
      </w:r>
    </w:p>
    <w:p w:rsidR="00B20A5A" w:rsidRDefault="00B20A5A" w:rsidP="006311D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7E4A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Исходя из расчета итогового рейтинга организаций социального обслуживания населения Пензенской области, 1-е место в рейтинге занимает ГАУСО ПО «Мокшанский психоневрологический интернат» (99,88 балла), 2</w:t>
      </w:r>
      <w:r>
        <w:rPr>
          <w:sz w:val="28"/>
          <w:szCs w:val="28"/>
        </w:rPr>
        <w:noBreakHyphen/>
        <w:t>е место занимает ГАСУСОГПВИ «Сурский дом-интернат для престарелых и инвалидов» (96,68 балла), 3-е место занимает ГАУСО ПО «Бековский пансионат ветеранов войны и труда» (96,56 балла). На 13-м месте в рейтинге МБУ КЦСОН Иссинского района Пензенской области (91,3 балла) (таблица 4.23).</w:t>
      </w:r>
    </w:p>
    <w:p w:rsidR="00B20A5A" w:rsidRDefault="00B20A5A" w:rsidP="007E4A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Лидером среди учреждений со стационарной формой обслуживания стало ГАУСО ПО «Мокшанский психоневрологический интернат» (99,88 балла). На последнем месте в рейтинге ГАУ ПО «Дом ночного пребывания» (92,68 балла) (таблица 4.24).</w:t>
      </w:r>
    </w:p>
    <w:p w:rsidR="00B20A5A" w:rsidRDefault="00B20A5A" w:rsidP="007E4A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Лидером среди учреждений с надомной формой обслуживания стало МБУ «Пензенский городской комплексный центр срочной социальной помощи населению» (95,48 балла). На последнем месте в рейтинге МБУ КЦСОН Иссинского района Пензенской области (91,3 балла) (таблица 4.25).</w:t>
      </w:r>
    </w:p>
    <w:p w:rsidR="00B20A5A" w:rsidRDefault="00B20A5A" w:rsidP="00F33D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Лидером среди учреждений с двумя формами обслуживания стало МБУ КЦСОН Городищенского района Пензенской области (95,48 балла). На последнем месте в рейтинге МБУ КЦСОН Белинского района Пензенской области (94,4 балла) (таблица 4.26).</w:t>
      </w:r>
    </w:p>
    <w:p w:rsidR="00B20A5A" w:rsidRDefault="00B20A5A" w:rsidP="00F33D0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Независимой оценке качества условий оказания услуг организациями социального обслуживания в 2018 году подвергалось одно учреждение с тремя формами обслуживания: МБУ КЦСОН г. Кузнецка Пензенской области. Учреждение в общем рейтинге находится на 5-м месте (96,11 балла).</w:t>
      </w:r>
    </w:p>
    <w:p w:rsidR="00B20A5A" w:rsidRDefault="00B20A5A" w:rsidP="007E4AFE">
      <w:pPr>
        <w:contextualSpacing/>
        <w:jc w:val="both"/>
        <w:rPr>
          <w:b/>
          <w:sz w:val="28"/>
          <w:szCs w:val="28"/>
        </w:rPr>
      </w:pPr>
    </w:p>
    <w:p w:rsidR="00B20A5A" w:rsidRDefault="00B20A5A" w:rsidP="00BC0F1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BC0F16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B20A5A" w:rsidRDefault="00B20A5A" w:rsidP="00BC0F16">
      <w:pPr>
        <w:spacing w:line="360" w:lineRule="auto"/>
        <w:contextualSpacing/>
        <w:jc w:val="both"/>
        <w:rPr>
          <w:sz w:val="28"/>
          <w:szCs w:val="28"/>
        </w:rPr>
      </w:pPr>
      <w:r w:rsidRPr="00BC0F16">
        <w:rPr>
          <w:b/>
          <w:sz w:val="28"/>
          <w:szCs w:val="28"/>
        </w:rPr>
        <w:t>Таблица 4.23</w:t>
      </w:r>
      <w:r>
        <w:rPr>
          <w:sz w:val="28"/>
          <w:szCs w:val="28"/>
        </w:rPr>
        <w:t xml:space="preserve"> – </w:t>
      </w:r>
      <w:r w:rsidRPr="002D0EB2">
        <w:rPr>
          <w:sz w:val="28"/>
          <w:szCs w:val="28"/>
        </w:rPr>
        <w:t>Итоговый рейтинг учреждений социального обслуживания населения по результатам независимой оценки качества условий оказания услуг в 2018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812"/>
        <w:gridCol w:w="1559"/>
        <w:gridCol w:w="1418"/>
      </w:tblGrid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812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организации социального обслуживания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Место в рейтинге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"Мокшанский психоневрологический интернат"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99,88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"Сурский дом-интернат для престарелых и инвалидов"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96,68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"Бековский пансионат ветеранов войны и труда"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96,56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5812" w:type="dxa"/>
          </w:tcPr>
          <w:p w:rsidR="00B20A5A" w:rsidRPr="00CF630A" w:rsidRDefault="00B20A5A" w:rsidP="00AF0B64">
            <w:pPr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ГБСУСО ПО "Нижнеломовский детский дом-интернат для детей с физическими недостатками"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г. Кузнецка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96,11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"Пензенский городской комплексный центр срочной социальной помощи населению"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Ленинского района г. Пензы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Первомайского района г. Пензы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Городищенского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Нижнеломовского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Сосновоборского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12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Шемышейского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13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Лопатинского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95,36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14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ПО "Золотаревский дом-интернат для престарелых и инвалидов"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94,88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15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Белинского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16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Колышлейского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17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Малосердобинского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18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МБЮ КЦСОН Бековского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94,16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19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Пачелмского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93,71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11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20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 ПО "Дом ночного пребывания"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92,68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12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Иссинского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91,3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13</w:t>
            </w:r>
          </w:p>
        </w:tc>
      </w:tr>
    </w:tbl>
    <w:p w:rsidR="00B20A5A" w:rsidRDefault="00B20A5A" w:rsidP="00BC0F16">
      <w:pPr>
        <w:spacing w:line="360" w:lineRule="auto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Default="00B20A5A" w:rsidP="00046ACB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4.24</w:t>
      </w:r>
      <w:r>
        <w:rPr>
          <w:sz w:val="28"/>
          <w:szCs w:val="28"/>
        </w:rPr>
        <w:t xml:space="preserve"> – </w:t>
      </w:r>
      <w:r w:rsidRPr="002D0EB2">
        <w:rPr>
          <w:sz w:val="28"/>
          <w:szCs w:val="28"/>
        </w:rPr>
        <w:t xml:space="preserve">Итоговый рейтинг учреждений </w:t>
      </w:r>
      <w:r w:rsidRPr="00C066F7">
        <w:rPr>
          <w:b/>
          <w:sz w:val="28"/>
          <w:szCs w:val="28"/>
        </w:rPr>
        <w:t>со стационарной формой обслуживания</w:t>
      </w:r>
      <w:r>
        <w:rPr>
          <w:sz w:val="28"/>
          <w:szCs w:val="28"/>
        </w:rPr>
        <w:t xml:space="preserve"> </w:t>
      </w:r>
      <w:r w:rsidRPr="002D0EB2">
        <w:rPr>
          <w:sz w:val="28"/>
          <w:szCs w:val="28"/>
        </w:rPr>
        <w:t>по результатам независимой оценки качества условий оказания услуг в 2018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812"/>
        <w:gridCol w:w="1559"/>
        <w:gridCol w:w="1418"/>
      </w:tblGrid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812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организации социального обслуживания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Место в рейтинге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"Мокшанский психоневрологический интернат"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99,88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"Сурский дом-интернат для престарелых и инвалидов"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96,68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"Бековский пансионат ветеранов войны и труда"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96,56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ГБСУСО ПО "Нижнеломовский детский дом-интернат для детей с физическими недостатками"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96,4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ПО "Золотаревский дом-интернат для престарелых и инвалидов"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94,88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 ПО "Дом ночного пребывания"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92,68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</w:tbl>
    <w:p w:rsidR="00B20A5A" w:rsidRDefault="00B20A5A" w:rsidP="00046ACB">
      <w:pPr>
        <w:contextualSpacing/>
        <w:jc w:val="both"/>
        <w:rPr>
          <w:sz w:val="28"/>
          <w:szCs w:val="28"/>
        </w:rPr>
      </w:pPr>
    </w:p>
    <w:p w:rsidR="00B20A5A" w:rsidRDefault="00B20A5A" w:rsidP="00046ACB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4.25</w:t>
      </w:r>
      <w:r>
        <w:rPr>
          <w:sz w:val="28"/>
          <w:szCs w:val="28"/>
        </w:rPr>
        <w:t xml:space="preserve"> – </w:t>
      </w:r>
      <w:r w:rsidRPr="002D0EB2">
        <w:rPr>
          <w:sz w:val="28"/>
          <w:szCs w:val="28"/>
        </w:rPr>
        <w:t xml:space="preserve">Итоговый рейтинг учреждений </w:t>
      </w:r>
      <w:r w:rsidRPr="00C066F7">
        <w:rPr>
          <w:b/>
          <w:sz w:val="28"/>
          <w:szCs w:val="28"/>
        </w:rPr>
        <w:t>с надомной формой обслуживания</w:t>
      </w:r>
      <w:r w:rsidRPr="002D0EB2">
        <w:rPr>
          <w:sz w:val="28"/>
          <w:szCs w:val="28"/>
        </w:rPr>
        <w:t xml:space="preserve"> по результатам независимой оценки качества условий оказания услуг в 2018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812"/>
        <w:gridCol w:w="1559"/>
        <w:gridCol w:w="1418"/>
      </w:tblGrid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812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организации социального обслуживания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Место в рейтинге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"Пензенский городской комплексный центр срочной социальной помощи населению"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Ленинского района г. Пензы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Первомайского района г. Пензы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Шемышейского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Колышлейского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Малосердобинского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МБЮ КЦСОН Бековского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94,16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Пачелмского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93,71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Иссинского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91,3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</w:t>
            </w:r>
          </w:p>
        </w:tc>
      </w:tr>
    </w:tbl>
    <w:p w:rsidR="00B20A5A" w:rsidRDefault="00B20A5A" w:rsidP="00046ACB">
      <w:pPr>
        <w:contextualSpacing/>
        <w:jc w:val="both"/>
        <w:rPr>
          <w:sz w:val="28"/>
          <w:szCs w:val="28"/>
        </w:rPr>
      </w:pPr>
    </w:p>
    <w:p w:rsidR="00B20A5A" w:rsidRDefault="00B20A5A" w:rsidP="00046ACB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4.26</w:t>
      </w:r>
      <w:r>
        <w:rPr>
          <w:sz w:val="28"/>
          <w:szCs w:val="28"/>
        </w:rPr>
        <w:t xml:space="preserve"> – </w:t>
      </w:r>
      <w:r w:rsidRPr="002D0EB2">
        <w:rPr>
          <w:sz w:val="28"/>
          <w:szCs w:val="28"/>
        </w:rPr>
        <w:t xml:space="preserve">Итоговый рейтинг учреждений </w:t>
      </w:r>
      <w:r w:rsidRPr="00C066F7">
        <w:rPr>
          <w:b/>
          <w:sz w:val="28"/>
          <w:szCs w:val="28"/>
        </w:rPr>
        <w:t>с двумя формами обслуживания</w:t>
      </w:r>
      <w:r w:rsidRPr="002D0EB2">
        <w:rPr>
          <w:sz w:val="28"/>
          <w:szCs w:val="28"/>
        </w:rPr>
        <w:t xml:space="preserve"> по результатам независимой оценки качества условий оказания услуг в 2018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812"/>
        <w:gridCol w:w="1559"/>
        <w:gridCol w:w="1418"/>
      </w:tblGrid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812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Наименование организации социального обслуживания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Итоговый балл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Место в рейтинге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Городищенского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Нижнеломовского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Сосновоборского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95,48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Лопатинского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95,36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</w:t>
            </w:r>
          </w:p>
        </w:tc>
      </w:tr>
      <w:tr w:rsidR="00B20A5A" w:rsidRPr="001317B1" w:rsidTr="00CF630A">
        <w:tc>
          <w:tcPr>
            <w:tcW w:w="675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  <w:tc>
          <w:tcPr>
            <w:tcW w:w="5812" w:type="dxa"/>
          </w:tcPr>
          <w:p w:rsidR="00B20A5A" w:rsidRPr="00CF630A" w:rsidRDefault="00B20A5A" w:rsidP="00CF630A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Белинского района ПО</w:t>
            </w:r>
          </w:p>
        </w:tc>
        <w:tc>
          <w:tcPr>
            <w:tcW w:w="1559" w:type="dxa"/>
            <w:vAlign w:val="center"/>
          </w:tcPr>
          <w:p w:rsidR="00B20A5A" w:rsidRPr="00CF630A" w:rsidRDefault="00B20A5A" w:rsidP="00CF630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94,4</w:t>
            </w:r>
          </w:p>
        </w:tc>
        <w:tc>
          <w:tcPr>
            <w:tcW w:w="1418" w:type="dxa"/>
            <w:vAlign w:val="center"/>
          </w:tcPr>
          <w:p w:rsidR="00B20A5A" w:rsidRPr="00CF630A" w:rsidRDefault="00B20A5A" w:rsidP="00CF630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</w:t>
            </w:r>
          </w:p>
        </w:tc>
      </w:tr>
    </w:tbl>
    <w:p w:rsidR="00B20A5A" w:rsidRDefault="00B20A5A" w:rsidP="00C066F7">
      <w:pPr>
        <w:spacing w:line="360" w:lineRule="auto"/>
        <w:contextualSpacing/>
        <w:jc w:val="both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C00383" w:rsidRDefault="00B20A5A" w:rsidP="004D701E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C00383">
        <w:rPr>
          <w:b/>
          <w:sz w:val="28"/>
          <w:szCs w:val="28"/>
        </w:rPr>
        <w:t>5. Основ</w:t>
      </w:r>
      <w:bookmarkStart w:id="0" w:name="_GoBack"/>
      <w:bookmarkEnd w:id="0"/>
      <w:r w:rsidRPr="00C00383">
        <w:rPr>
          <w:b/>
          <w:sz w:val="28"/>
          <w:szCs w:val="28"/>
        </w:rPr>
        <w:t>ные недостатки в работе организаций социальной сферы, выявленные в ходе сбора и обобщения информации о качестве условий оказания услуг</w:t>
      </w: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недостатки в работе организаций социального обслуживания населения, выявленные в ходе сбора и обобщения информации о качестве условий оказания услуг, представлены в таблице 5.1.</w:t>
      </w:r>
    </w:p>
    <w:p w:rsidR="00B20A5A" w:rsidRDefault="00B20A5A" w:rsidP="00FE6D90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FE6D90">
      <w:pPr>
        <w:spacing w:line="360" w:lineRule="auto"/>
        <w:contextualSpacing/>
        <w:jc w:val="both"/>
        <w:rPr>
          <w:sz w:val="28"/>
          <w:szCs w:val="28"/>
        </w:rPr>
      </w:pPr>
      <w:r w:rsidRPr="00FE6D90">
        <w:rPr>
          <w:b/>
          <w:sz w:val="28"/>
          <w:szCs w:val="28"/>
        </w:rPr>
        <w:t>Таблица 5.1</w:t>
      </w:r>
      <w:r>
        <w:rPr>
          <w:sz w:val="28"/>
          <w:szCs w:val="28"/>
        </w:rPr>
        <w:t xml:space="preserve"> – Основные недостатки организаций социального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"/>
        <w:gridCol w:w="5302"/>
        <w:gridCol w:w="3630"/>
      </w:tblGrid>
      <w:tr w:rsidR="00B20A5A" w:rsidRPr="004E0ADE" w:rsidTr="00CF630A">
        <w:tc>
          <w:tcPr>
            <w:tcW w:w="639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F630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302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F630A">
              <w:rPr>
                <w:b/>
                <w:color w:val="000000"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630" w:type="dxa"/>
            <w:vAlign w:val="center"/>
          </w:tcPr>
          <w:p w:rsidR="00B20A5A" w:rsidRPr="00CF630A" w:rsidRDefault="00B20A5A" w:rsidP="00CF630A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F630A">
              <w:rPr>
                <w:b/>
                <w:color w:val="000000"/>
                <w:sz w:val="22"/>
                <w:szCs w:val="22"/>
              </w:rPr>
              <w:t xml:space="preserve">Замечания 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 ПО «Дом ночного пребывания»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15"/>
              </w:numPr>
              <w:tabs>
                <w:tab w:val="left" w:pos="164"/>
                <w:tab w:val="left" w:pos="464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5"/>
              </w:numPr>
              <w:tabs>
                <w:tab w:val="left" w:pos="164"/>
                <w:tab w:val="left" w:pos="464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5"/>
              </w:numPr>
              <w:tabs>
                <w:tab w:val="left" w:pos="164"/>
                <w:tab w:val="left" w:pos="464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«Бековский пансионат ветеранов войны и труда»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16"/>
              </w:numPr>
              <w:tabs>
                <w:tab w:val="left" w:pos="449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7"/>
              </w:numPr>
              <w:tabs>
                <w:tab w:val="left" w:pos="13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7"/>
              </w:numPr>
              <w:tabs>
                <w:tab w:val="left" w:pos="13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6"/>
              </w:numPr>
              <w:tabs>
                <w:tab w:val="left" w:pos="449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3.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ПО «Золотаревский дом-интернат для престарелых и инвалидов»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18"/>
              </w:numPr>
              <w:tabs>
                <w:tab w:val="left" w:pos="438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9"/>
              </w:numPr>
              <w:tabs>
                <w:tab w:val="left" w:pos="438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9"/>
              </w:numPr>
              <w:tabs>
                <w:tab w:val="left" w:pos="438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встроенная система контекстного поиска по сайту.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8"/>
              </w:numPr>
              <w:tabs>
                <w:tab w:val="left" w:pos="438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18"/>
              </w:numPr>
              <w:tabs>
                <w:tab w:val="left" w:pos="438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4.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ГБСУСО ПО «Нижнеломовский детский дом-интернат для детей с физическими недостатками»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46"/>
              </w:numPr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 (недостаточно оборудована территория, прилегающая к учреждению).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6"/>
              </w:numPr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Частично обеспечены условия комфортности предоставления услуг (не работает бассейн).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5.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ГАСУСОГПВИ «Сурский дом-интернат для престарелых и инвалидов»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0"/>
              </w:numPr>
              <w:tabs>
                <w:tab w:val="left" w:pos="438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1"/>
              </w:numPr>
              <w:tabs>
                <w:tab w:val="left" w:pos="438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1"/>
              </w:numPr>
              <w:tabs>
                <w:tab w:val="left" w:pos="438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встроенная система контекстного поиска по сайту.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0"/>
              </w:numPr>
              <w:tabs>
                <w:tab w:val="left" w:pos="438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6.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ГАУСО ПО «Мокшанский психоневрологический интернат»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7.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«Пензенский городской комплексный центр срочной социальной помощи населению»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8.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Ленинского района г. Пензы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3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3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3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9.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Первомайского района г. Пензы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4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4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4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10.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г. Кузнецка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5"/>
              </w:numPr>
              <w:tabs>
                <w:tab w:val="left" w:pos="449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численности получателей социальных услуг.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персональном составе работников.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Отсутствуют сведения о материально-техническом обеспечении предоставления социальных услуг.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количестве свободных мест.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6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5"/>
              </w:numPr>
              <w:tabs>
                <w:tab w:val="left" w:pos="449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11.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Бековского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7"/>
              </w:numPr>
              <w:tabs>
                <w:tab w:val="left" w:pos="41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8"/>
              </w:numPr>
              <w:tabs>
                <w:tab w:val="left" w:pos="419"/>
              </w:tabs>
              <w:spacing w:after="60"/>
              <w:ind w:left="0" w:firstLine="438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8"/>
              </w:numPr>
              <w:tabs>
                <w:tab w:val="left" w:pos="419"/>
              </w:tabs>
              <w:spacing w:after="60"/>
              <w:ind w:left="0" w:firstLine="438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7"/>
              </w:numPr>
              <w:tabs>
                <w:tab w:val="left" w:pos="41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7"/>
              </w:numPr>
              <w:tabs>
                <w:tab w:val="left" w:pos="41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12.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Белинского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29"/>
              </w:numPr>
              <w:tabs>
                <w:tab w:val="left" w:pos="434"/>
              </w:tabs>
              <w:spacing w:after="60"/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встроенная система контекстного поиска по сайту.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Имеются дефекты.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9"/>
              </w:numPr>
              <w:tabs>
                <w:tab w:val="left" w:pos="434"/>
              </w:tabs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29"/>
              </w:numPr>
              <w:tabs>
                <w:tab w:val="left" w:pos="434"/>
              </w:tabs>
              <w:spacing w:after="60"/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13.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Городищенского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1"/>
              </w:numPr>
              <w:tabs>
                <w:tab w:val="left" w:pos="434"/>
              </w:tabs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1"/>
              </w:numPr>
              <w:tabs>
                <w:tab w:val="left" w:pos="434"/>
              </w:tabs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1"/>
              </w:numPr>
              <w:tabs>
                <w:tab w:val="left" w:pos="434"/>
              </w:tabs>
              <w:ind w:left="0" w:firstLine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14.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Иссинского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2"/>
              </w:numPr>
              <w:tabs>
                <w:tab w:val="left" w:pos="44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тарифах на социальные услуги.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численности получателей социальных услуг.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количестве свободных мест.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ФХД.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правилах внутреннего трудового распорядка и о коллективном договоре.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наличии предписаний органов, осуществляющих гос. контроль в сфере соц. обслуживания и отчетов об исполнении указанных предписаний.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2"/>
              </w:numPr>
              <w:tabs>
                <w:tab w:val="left" w:pos="44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2"/>
              </w:numPr>
              <w:tabs>
                <w:tab w:val="left" w:pos="44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15.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Колышлейского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4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4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16.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Лопатинского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5"/>
              </w:numPr>
              <w:tabs>
                <w:tab w:val="left" w:pos="464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6"/>
              </w:numPr>
              <w:tabs>
                <w:tab w:val="left" w:pos="46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6"/>
              </w:numPr>
              <w:tabs>
                <w:tab w:val="left" w:pos="46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5"/>
              </w:numPr>
              <w:tabs>
                <w:tab w:val="left" w:pos="46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5"/>
              </w:numPr>
              <w:tabs>
                <w:tab w:val="left" w:pos="464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17.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Малосердобинского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7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7"/>
              </w:numPr>
              <w:tabs>
                <w:tab w:val="left" w:pos="434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18.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Нижнеломовского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8"/>
              </w:numPr>
              <w:tabs>
                <w:tab w:val="left" w:pos="449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8"/>
              </w:numPr>
              <w:tabs>
                <w:tab w:val="left" w:pos="449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8"/>
              </w:numPr>
              <w:tabs>
                <w:tab w:val="left" w:pos="449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19.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КЦСПСиД Пачелмского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39"/>
              </w:numPr>
              <w:tabs>
                <w:tab w:val="left" w:pos="434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численности получателей социальных услуг.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количестве свободных мест.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ФХД.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наличии предписаний органов, осуществляющих гос. контроль в сфере соц. обслуживания и отчетов об исполнении указанных предписаний.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Отсутствует информация о проведении независимой оценки качества оказания услуг организациями социального обслуживания.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0"/>
              </w:numPr>
              <w:tabs>
                <w:tab w:val="left" w:pos="434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Много рекламы.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9"/>
              </w:numPr>
              <w:tabs>
                <w:tab w:val="left" w:pos="434"/>
              </w:tabs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39"/>
              </w:numPr>
              <w:tabs>
                <w:tab w:val="left" w:pos="434"/>
              </w:tabs>
              <w:spacing w:after="60"/>
              <w:ind w:left="13" w:hanging="13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20.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Сосновоборского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41"/>
              </w:numPr>
              <w:tabs>
                <w:tab w:val="left" w:pos="438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 учреждения 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1"/>
              </w:numPr>
              <w:tabs>
                <w:tab w:val="left" w:pos="438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1"/>
              </w:numPr>
              <w:tabs>
                <w:tab w:val="left" w:pos="438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  <w:tr w:rsidR="00B20A5A" w:rsidRPr="004E0ADE" w:rsidTr="00CF630A">
        <w:tc>
          <w:tcPr>
            <w:tcW w:w="639" w:type="dxa"/>
          </w:tcPr>
          <w:p w:rsidR="00B20A5A" w:rsidRPr="00CF630A" w:rsidRDefault="00B20A5A" w:rsidP="00F87FF6">
            <w:pPr>
              <w:contextualSpacing/>
              <w:rPr>
                <w:sz w:val="22"/>
                <w:szCs w:val="22"/>
              </w:rPr>
            </w:pPr>
            <w:r w:rsidRPr="00CF630A">
              <w:rPr>
                <w:sz w:val="22"/>
                <w:szCs w:val="22"/>
              </w:rPr>
              <w:t>21.</w:t>
            </w:r>
          </w:p>
        </w:tc>
        <w:tc>
          <w:tcPr>
            <w:tcW w:w="5302" w:type="dxa"/>
          </w:tcPr>
          <w:p w:rsidR="00B20A5A" w:rsidRPr="00CF630A" w:rsidRDefault="00B20A5A" w:rsidP="00F87FF6">
            <w:pPr>
              <w:contextualSpacing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МБУ КЦСОН Шемышейского района ПО</w:t>
            </w:r>
          </w:p>
        </w:tc>
        <w:tc>
          <w:tcPr>
            <w:tcW w:w="3630" w:type="dxa"/>
          </w:tcPr>
          <w:p w:rsidR="00B20A5A" w:rsidRPr="00CF630A" w:rsidRDefault="00B20A5A" w:rsidP="00CF630A">
            <w:pPr>
              <w:pStyle w:val="ListParagraph"/>
              <w:numPr>
                <w:ilvl w:val="0"/>
                <w:numId w:val="42"/>
              </w:numPr>
              <w:tabs>
                <w:tab w:val="left" w:pos="44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На официальном сайте: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Графически не представлена структура организации.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3"/>
              </w:numPr>
              <w:tabs>
                <w:tab w:val="left" w:pos="449"/>
              </w:tabs>
              <w:spacing w:after="60"/>
              <w:ind w:left="13" w:firstLine="425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Отсутствие встроенной системы контекстного поиска по сайту.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2"/>
              </w:numPr>
              <w:tabs>
                <w:tab w:val="left" w:pos="449"/>
              </w:tabs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Помещение учреждения и прилегающая к нему территория частично оборудованы с учетом доступности для инвалидов.</w:t>
            </w:r>
          </w:p>
          <w:p w:rsidR="00B20A5A" w:rsidRPr="00CF630A" w:rsidRDefault="00B20A5A" w:rsidP="00CF630A">
            <w:pPr>
              <w:pStyle w:val="ListParagraph"/>
              <w:numPr>
                <w:ilvl w:val="0"/>
                <w:numId w:val="42"/>
              </w:numPr>
              <w:tabs>
                <w:tab w:val="left" w:pos="449"/>
              </w:tabs>
              <w:spacing w:after="60"/>
              <w:ind w:left="13" w:firstLine="0"/>
              <w:jc w:val="both"/>
              <w:rPr>
                <w:color w:val="000000"/>
                <w:sz w:val="22"/>
                <w:szCs w:val="22"/>
              </w:rPr>
            </w:pPr>
            <w:r w:rsidRPr="00CF630A">
              <w:rPr>
                <w:color w:val="000000"/>
                <w:sz w:val="22"/>
                <w:szCs w:val="22"/>
              </w:rPr>
              <w:t>В учреждении частично обеспечены условия доступности, позволяющие инвалидам получать услуги наравне с другими.</w:t>
            </w:r>
          </w:p>
        </w:tc>
      </w:tr>
    </w:tbl>
    <w:p w:rsidR="00B20A5A" w:rsidRDefault="00B20A5A" w:rsidP="005C23BD">
      <w:pPr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4D701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00383">
        <w:rPr>
          <w:sz w:val="28"/>
          <w:szCs w:val="28"/>
        </w:rPr>
        <w:t xml:space="preserve">а всех обследованных </w:t>
      </w:r>
      <w:r>
        <w:rPr>
          <w:sz w:val="28"/>
          <w:szCs w:val="28"/>
        </w:rPr>
        <w:t xml:space="preserve">официальных </w:t>
      </w:r>
      <w:r w:rsidRPr="00C00383">
        <w:rPr>
          <w:sz w:val="28"/>
          <w:szCs w:val="28"/>
        </w:rPr>
        <w:t>сайтах в полной мере не используются возможности обратной связи пользователей с администрацией.</w:t>
      </w: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Помещения учреждений и прилегающие к ним территории</w:t>
      </w:r>
      <w:r w:rsidRPr="00DD420C">
        <w:rPr>
          <w:sz w:val="28"/>
          <w:szCs w:val="28"/>
        </w:rPr>
        <w:t xml:space="preserve"> частично оборудованы с учетом доступности для инвалидов</w:t>
      </w:r>
      <w:r>
        <w:rPr>
          <w:sz w:val="28"/>
          <w:szCs w:val="28"/>
        </w:rPr>
        <w:t xml:space="preserve"> (за исключением ГАУСО ПО «Бековский пансионат ветеранов войны и труда» и ГАУСО ПО «Мокшанский психоневрологический интернат»)</w:t>
      </w:r>
      <w:r w:rsidRPr="00DD420C">
        <w:rPr>
          <w:sz w:val="28"/>
          <w:szCs w:val="28"/>
        </w:rPr>
        <w:t>.</w:t>
      </w:r>
      <w:r>
        <w:rPr>
          <w:sz w:val="28"/>
          <w:szCs w:val="28"/>
        </w:rPr>
        <w:t xml:space="preserve"> Не все учреждения в полной мере оборудованы:</w:t>
      </w:r>
    </w:p>
    <w:p w:rsidR="00B20A5A" w:rsidRDefault="00B20A5A" w:rsidP="00DD420C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выделенными стоянками для автотранспортных средств инвалидов;</w:t>
      </w:r>
    </w:p>
    <w:p w:rsidR="00B20A5A" w:rsidRDefault="00B20A5A" w:rsidP="00DD420C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адаптированными лифтами, поручнями, расширенными дверными проемами;</w:t>
      </w:r>
    </w:p>
    <w:p w:rsidR="00B20A5A" w:rsidRPr="00DD420C" w:rsidRDefault="00B20A5A" w:rsidP="00DD420C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сменными креслами-колясками.</w:t>
      </w: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учреждениях</w:t>
      </w:r>
      <w:r w:rsidRPr="00DD420C">
        <w:rPr>
          <w:sz w:val="28"/>
          <w:szCs w:val="28"/>
        </w:rPr>
        <w:t xml:space="preserve"> частично обеспечены условия доступности, позволяющие инвалидам получать услуги наравне с другими.</w:t>
      </w:r>
      <w:r>
        <w:rPr>
          <w:sz w:val="28"/>
          <w:szCs w:val="28"/>
        </w:rPr>
        <w:t xml:space="preserve"> Не во всех учреждениях имеются:</w:t>
      </w:r>
    </w:p>
    <w:p w:rsidR="00B20A5A" w:rsidRDefault="00B20A5A" w:rsidP="0066064D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B20A5A" w:rsidRDefault="00B20A5A" w:rsidP="0066064D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B20A5A" w:rsidRDefault="00B20A5A" w:rsidP="0066064D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предоставления инвалидам по слуху (слуху и зрению) услуг сурдопереводчика (тифлосурдопереводчика);</w:t>
      </w:r>
    </w:p>
    <w:p w:rsidR="00B20A5A" w:rsidRDefault="00B20A5A" w:rsidP="0066064D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</w:t>
      </w:r>
    </w:p>
    <w:p w:rsidR="00B20A5A" w:rsidRDefault="00B20A5A" w:rsidP="0066064D">
      <w:pPr>
        <w:pStyle w:val="ListParagraph"/>
        <w:numPr>
          <w:ilvl w:val="0"/>
          <w:numId w:val="4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возможности предоставления услуги в дистанционном режиме или на дому.</w:t>
      </w: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B20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A5A" w:rsidRPr="00DD420C" w:rsidRDefault="00B20A5A" w:rsidP="00DD420C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DD420C">
        <w:rPr>
          <w:b/>
          <w:sz w:val="28"/>
          <w:szCs w:val="28"/>
        </w:rPr>
        <w:t>6. Выводы и предложения по совершенствованию деятельности организаций социальной сферы</w:t>
      </w: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5614C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Полученные результаты независимой оценки демонстрируют, что качество условий оказания услуг организациями находится на высоком уровне. Средний балл достижения по отрасли составляет 95,2. В учреждениях со стационарной формой обслуживания средний балл – 96,2, в учреждениях с надомной формой обслуживания – 94,4, в учреждениях с двумя формами обслуживания – 95,2.</w:t>
      </w:r>
    </w:p>
    <w:p w:rsidR="00B20A5A" w:rsidRDefault="00B20A5A" w:rsidP="005614C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всех учреждений соответствует требованиям законодательства РФ.</w:t>
      </w:r>
    </w:p>
    <w:p w:rsidR="00B20A5A" w:rsidRDefault="00B20A5A" w:rsidP="005614C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учреждениях отмечен высокий уровень информационной открытости (за исключением МБУ КЦСОН Иссинского района Пензенской области).</w:t>
      </w:r>
    </w:p>
    <w:p w:rsidR="00B20A5A" w:rsidRPr="005614CB" w:rsidRDefault="00B20A5A" w:rsidP="005614C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614CB">
        <w:rPr>
          <w:sz w:val="28"/>
          <w:szCs w:val="28"/>
        </w:rPr>
        <w:t>По данным, полученным в р</w:t>
      </w:r>
      <w:r>
        <w:rPr>
          <w:sz w:val="28"/>
          <w:szCs w:val="28"/>
        </w:rPr>
        <w:t>езультате сбора информации, в 21 учреждении</w:t>
      </w:r>
      <w:r w:rsidRPr="005614CB">
        <w:rPr>
          <w:sz w:val="28"/>
          <w:szCs w:val="28"/>
        </w:rPr>
        <w:t xml:space="preserve"> социального обслуживания населения в течение года отсутствуют зарегистрированные жалобы получателей социальных услуг на качество </w:t>
      </w:r>
      <w:r>
        <w:rPr>
          <w:sz w:val="28"/>
          <w:szCs w:val="28"/>
        </w:rPr>
        <w:t>услуг, предоставляемых данными у</w:t>
      </w:r>
      <w:r w:rsidRPr="005614CB">
        <w:rPr>
          <w:sz w:val="28"/>
          <w:szCs w:val="28"/>
        </w:rPr>
        <w:t xml:space="preserve">чреждениями. </w:t>
      </w:r>
    </w:p>
    <w:p w:rsidR="00B20A5A" w:rsidRDefault="00B20A5A" w:rsidP="00E43E6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614CB">
        <w:rPr>
          <w:sz w:val="28"/>
          <w:szCs w:val="28"/>
        </w:rPr>
        <w:t xml:space="preserve">Исходя из данных, полученных в результате опроса, </w:t>
      </w:r>
      <w:r>
        <w:rPr>
          <w:sz w:val="28"/>
          <w:szCs w:val="28"/>
        </w:rPr>
        <w:t>получатели услуг</w:t>
      </w:r>
      <w:r w:rsidRPr="005614CB">
        <w:rPr>
          <w:sz w:val="28"/>
          <w:szCs w:val="28"/>
        </w:rPr>
        <w:t xml:space="preserve"> (независимо от формы обслуживания) положительно оценивают изменения качества жизни в результат</w:t>
      </w:r>
      <w:r>
        <w:rPr>
          <w:sz w:val="28"/>
          <w:szCs w:val="28"/>
        </w:rPr>
        <w:t>е получения социальных услуг в у</w:t>
      </w:r>
      <w:r w:rsidRPr="005614CB">
        <w:rPr>
          <w:sz w:val="28"/>
          <w:szCs w:val="28"/>
        </w:rPr>
        <w:t>чрежде</w:t>
      </w:r>
      <w:r>
        <w:rPr>
          <w:sz w:val="28"/>
          <w:szCs w:val="28"/>
        </w:rPr>
        <w:t xml:space="preserve">ниях социального обслуживания. </w:t>
      </w:r>
    </w:p>
    <w:p w:rsidR="00B20A5A" w:rsidRDefault="00B20A5A" w:rsidP="005614C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социологического исследования высоко оценивают личные и профессиональные качества сотрудников, качество предоставляемых услуг организацией социального обслуживания населения.</w:t>
      </w:r>
    </w:p>
    <w:p w:rsidR="00B20A5A" w:rsidRDefault="00B20A5A" w:rsidP="00EC7E6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Получатели</w:t>
      </w:r>
      <w:r w:rsidRPr="00EC7E61">
        <w:rPr>
          <w:sz w:val="28"/>
          <w:szCs w:val="28"/>
        </w:rPr>
        <w:t xml:space="preserve"> социальных услуг готовы рекомендовать организацию социального обслуживания родственникам и знакомым, нуждающимся в социальном обслуживании. </w:t>
      </w:r>
    </w:p>
    <w:p w:rsidR="00B20A5A" w:rsidRDefault="00B20A5A" w:rsidP="00EC7E6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учреждения получили достаточно высокую оценку, но им необходимо поработать над повышением доступности социальных услуг для инвалидов.</w:t>
      </w:r>
    </w:p>
    <w:p w:rsidR="00B20A5A" w:rsidRPr="00DE76C7" w:rsidRDefault="00B20A5A" w:rsidP="00DD420C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DE76C7">
        <w:rPr>
          <w:b/>
          <w:sz w:val="28"/>
          <w:szCs w:val="28"/>
        </w:rPr>
        <w:t>Предложения по совершенствованию деятельности организаций социального обслуживания населения</w:t>
      </w:r>
    </w:p>
    <w:p w:rsidR="00B20A5A" w:rsidRPr="00DE76C7" w:rsidRDefault="00B20A5A" w:rsidP="00DE76C7">
      <w:pPr>
        <w:pStyle w:val="ListParagraph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76C7">
        <w:rPr>
          <w:sz w:val="28"/>
          <w:szCs w:val="28"/>
        </w:rPr>
        <w:t>Учреждениям необходимо на официальном сайте создать раздел «Часто задаваемые вопросы». Тем учреждениям, у которых этот раздел есть, необходимо его доработать.</w:t>
      </w:r>
    </w:p>
    <w:p w:rsidR="00B20A5A" w:rsidRPr="00DE76C7" w:rsidRDefault="00B20A5A" w:rsidP="00DE76C7">
      <w:pPr>
        <w:pStyle w:val="ListParagraph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76C7">
        <w:rPr>
          <w:sz w:val="28"/>
          <w:szCs w:val="28"/>
        </w:rPr>
        <w:t>В учреждениях необходимо обеспечить наличие и доступность питьевой воды (например, поставить кулеры).</w:t>
      </w:r>
    </w:p>
    <w:p w:rsidR="00B20A5A" w:rsidRDefault="00B20A5A" w:rsidP="00DE76C7">
      <w:pPr>
        <w:pStyle w:val="ListParagraph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76C7">
        <w:rPr>
          <w:sz w:val="28"/>
          <w:szCs w:val="28"/>
        </w:rPr>
        <w:t xml:space="preserve">В полной и доступной форме оказывать консультативные услуги. </w:t>
      </w:r>
      <w:r>
        <w:rPr>
          <w:sz w:val="28"/>
          <w:szCs w:val="28"/>
        </w:rPr>
        <w:t>В случае, если сотрудник не владеет информацией на поступивший запрос, следует привлекать специалиста, способного оказать консультацию по интересующему вопросу.</w:t>
      </w:r>
    </w:p>
    <w:p w:rsidR="00B20A5A" w:rsidRPr="00206E23" w:rsidRDefault="00B20A5A" w:rsidP="00206E23">
      <w:pPr>
        <w:pStyle w:val="ListParagraph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06E23">
        <w:rPr>
          <w:sz w:val="28"/>
          <w:szCs w:val="28"/>
        </w:rPr>
        <w:t>Проработать вопрос оборудования у полос движения опор, удобных для лиц с нарушениями здоровья. Данные действия позволят обеспеч</w:t>
      </w:r>
      <w:r>
        <w:rPr>
          <w:sz w:val="28"/>
          <w:szCs w:val="28"/>
        </w:rPr>
        <w:t>ить беспрепятственный доступ в у</w:t>
      </w:r>
      <w:r w:rsidRPr="00206E23">
        <w:rPr>
          <w:sz w:val="28"/>
          <w:szCs w:val="28"/>
        </w:rPr>
        <w:t>чреждение маломобильным группам населения.</w:t>
      </w:r>
    </w:p>
    <w:p w:rsidR="00B20A5A" w:rsidRPr="00206E23" w:rsidRDefault="00B20A5A" w:rsidP="00206E23">
      <w:pPr>
        <w:pStyle w:val="ListParagraph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06E23">
        <w:rPr>
          <w:sz w:val="28"/>
          <w:szCs w:val="28"/>
        </w:rPr>
        <w:t>Рассмо</w:t>
      </w:r>
      <w:r>
        <w:rPr>
          <w:sz w:val="28"/>
          <w:szCs w:val="28"/>
        </w:rPr>
        <w:t>треть возможность оборудования учреждений (в том числе входных зон</w:t>
      </w:r>
      <w:r w:rsidRPr="00206E23">
        <w:rPr>
          <w:sz w:val="28"/>
          <w:szCs w:val="28"/>
        </w:rPr>
        <w:t>) устройствами дублирования текстовых сообщений голосовыми сообщениями, специализированными знаками, выполненными рельефно-точечным шрифтом Брайля, иной текстовой и графической информацией для лиц с нарушением зрения, а также устройствами дублирования голосовой информацией, надписями и (или) световыми сигналами, позволяющими информировать о предоставляемых социальных услугах учреждением для лиц с нарушением слуха и зрения.</w:t>
      </w: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Default="00B20A5A" w:rsidP="00DD420C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20A5A" w:rsidRPr="003C47D0" w:rsidRDefault="00B20A5A" w:rsidP="003C47D0">
      <w:pPr>
        <w:spacing w:line="360" w:lineRule="auto"/>
        <w:contextualSpacing/>
        <w:jc w:val="both"/>
        <w:rPr>
          <w:b/>
          <w:sz w:val="28"/>
          <w:szCs w:val="28"/>
        </w:rPr>
      </w:pPr>
      <w:r w:rsidRPr="003C47D0">
        <w:rPr>
          <w:b/>
          <w:sz w:val="28"/>
          <w:szCs w:val="28"/>
        </w:rPr>
        <w:t xml:space="preserve">Директор АНО Центра «Инициатива»  </w:t>
      </w:r>
      <w:r>
        <w:rPr>
          <w:b/>
          <w:sz w:val="28"/>
          <w:szCs w:val="28"/>
        </w:rPr>
        <w:t xml:space="preserve">                               </w:t>
      </w:r>
      <w:r w:rsidRPr="003C47D0">
        <w:rPr>
          <w:b/>
          <w:sz w:val="28"/>
          <w:szCs w:val="28"/>
        </w:rPr>
        <w:t xml:space="preserve">   А.В. Осташков</w:t>
      </w:r>
    </w:p>
    <w:sectPr w:rsidR="00B20A5A" w:rsidRPr="003C47D0" w:rsidSect="0092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A5A" w:rsidRDefault="00B20A5A">
      <w:r>
        <w:separator/>
      </w:r>
    </w:p>
  </w:endnote>
  <w:endnote w:type="continuationSeparator" w:id="0">
    <w:p w:rsidR="00B20A5A" w:rsidRDefault="00B20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A5A" w:rsidRDefault="00B20A5A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B20A5A" w:rsidRDefault="00B20A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A5A" w:rsidRDefault="00B20A5A">
      <w:r>
        <w:separator/>
      </w:r>
    </w:p>
  </w:footnote>
  <w:footnote w:type="continuationSeparator" w:id="0">
    <w:p w:rsidR="00B20A5A" w:rsidRDefault="00B20A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DC5"/>
    <w:multiLevelType w:val="hybridMultilevel"/>
    <w:tmpl w:val="BE625B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B71102"/>
    <w:multiLevelType w:val="hybridMultilevel"/>
    <w:tmpl w:val="6E8A2A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1C218E"/>
    <w:multiLevelType w:val="hybridMultilevel"/>
    <w:tmpl w:val="02CA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2407ED3"/>
    <w:multiLevelType w:val="hybridMultilevel"/>
    <w:tmpl w:val="4C2ED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3796766"/>
    <w:multiLevelType w:val="hybridMultilevel"/>
    <w:tmpl w:val="052A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BB562C"/>
    <w:multiLevelType w:val="hybridMultilevel"/>
    <w:tmpl w:val="35403E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92A381F"/>
    <w:multiLevelType w:val="hybridMultilevel"/>
    <w:tmpl w:val="5EF087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750A2F"/>
    <w:multiLevelType w:val="hybridMultilevel"/>
    <w:tmpl w:val="C86A042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042C68"/>
    <w:multiLevelType w:val="hybridMultilevel"/>
    <w:tmpl w:val="99C8F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CD50BE"/>
    <w:multiLevelType w:val="hybridMultilevel"/>
    <w:tmpl w:val="A22E2C4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71248B"/>
    <w:multiLevelType w:val="hybridMultilevel"/>
    <w:tmpl w:val="3CA4E7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74C764D"/>
    <w:multiLevelType w:val="hybridMultilevel"/>
    <w:tmpl w:val="64D49E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D1363D"/>
    <w:multiLevelType w:val="hybridMultilevel"/>
    <w:tmpl w:val="0954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E8B63F0"/>
    <w:multiLevelType w:val="hybridMultilevel"/>
    <w:tmpl w:val="97B4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7853AB"/>
    <w:multiLevelType w:val="hybridMultilevel"/>
    <w:tmpl w:val="0EA673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2E15B38"/>
    <w:multiLevelType w:val="hybridMultilevel"/>
    <w:tmpl w:val="9FF89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3DF5CFD"/>
    <w:multiLevelType w:val="hybridMultilevel"/>
    <w:tmpl w:val="41C2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7570169"/>
    <w:multiLevelType w:val="hybridMultilevel"/>
    <w:tmpl w:val="7962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88B2798"/>
    <w:multiLevelType w:val="hybridMultilevel"/>
    <w:tmpl w:val="39C80D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D4622CA"/>
    <w:multiLevelType w:val="hybridMultilevel"/>
    <w:tmpl w:val="8F1A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3C5070"/>
    <w:multiLevelType w:val="hybridMultilevel"/>
    <w:tmpl w:val="4C72FFE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37057CFC"/>
    <w:multiLevelType w:val="hybridMultilevel"/>
    <w:tmpl w:val="67E63A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A36713C"/>
    <w:multiLevelType w:val="hybridMultilevel"/>
    <w:tmpl w:val="90DC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AC02A09"/>
    <w:multiLevelType w:val="hybridMultilevel"/>
    <w:tmpl w:val="B63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8D4EAA"/>
    <w:multiLevelType w:val="hybridMultilevel"/>
    <w:tmpl w:val="305237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3324EA"/>
    <w:multiLevelType w:val="hybridMultilevel"/>
    <w:tmpl w:val="B1E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13E0BA7"/>
    <w:multiLevelType w:val="hybridMultilevel"/>
    <w:tmpl w:val="57222D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41145FB"/>
    <w:multiLevelType w:val="hybridMultilevel"/>
    <w:tmpl w:val="CC2C3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3F788E"/>
    <w:multiLevelType w:val="hybridMultilevel"/>
    <w:tmpl w:val="8690D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8660FA1"/>
    <w:multiLevelType w:val="hybridMultilevel"/>
    <w:tmpl w:val="9810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D06058C"/>
    <w:multiLevelType w:val="hybridMultilevel"/>
    <w:tmpl w:val="29FAADCA"/>
    <w:lvl w:ilvl="0" w:tplc="4AE6D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C7600B"/>
    <w:multiLevelType w:val="hybridMultilevel"/>
    <w:tmpl w:val="B1E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4D767B"/>
    <w:multiLevelType w:val="hybridMultilevel"/>
    <w:tmpl w:val="630C2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055006"/>
    <w:multiLevelType w:val="hybridMultilevel"/>
    <w:tmpl w:val="7F3242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4710E8E"/>
    <w:multiLevelType w:val="hybridMultilevel"/>
    <w:tmpl w:val="296EE2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1D603D"/>
    <w:multiLevelType w:val="hybridMultilevel"/>
    <w:tmpl w:val="C382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1077E3"/>
    <w:multiLevelType w:val="hybridMultilevel"/>
    <w:tmpl w:val="3864CDA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6AA635D4"/>
    <w:multiLevelType w:val="hybridMultilevel"/>
    <w:tmpl w:val="6BE2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CE3192E"/>
    <w:multiLevelType w:val="hybridMultilevel"/>
    <w:tmpl w:val="3D3462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4F1664"/>
    <w:multiLevelType w:val="hybridMultilevel"/>
    <w:tmpl w:val="CC2C3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22D7FDB"/>
    <w:multiLevelType w:val="hybridMultilevel"/>
    <w:tmpl w:val="9D54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22F35AC"/>
    <w:multiLevelType w:val="hybridMultilevel"/>
    <w:tmpl w:val="8F8207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620923"/>
    <w:multiLevelType w:val="hybridMultilevel"/>
    <w:tmpl w:val="712656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52476"/>
    <w:multiLevelType w:val="hybridMultilevel"/>
    <w:tmpl w:val="190E90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CA0693D"/>
    <w:multiLevelType w:val="hybridMultilevel"/>
    <w:tmpl w:val="396EA3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EE857FB"/>
    <w:multiLevelType w:val="hybridMultilevel"/>
    <w:tmpl w:val="41C2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1"/>
  </w:num>
  <w:num w:numId="3">
    <w:abstractNumId w:val="23"/>
  </w:num>
  <w:num w:numId="4">
    <w:abstractNumId w:val="37"/>
  </w:num>
  <w:num w:numId="5">
    <w:abstractNumId w:val="32"/>
  </w:num>
  <w:num w:numId="6">
    <w:abstractNumId w:val="8"/>
  </w:num>
  <w:num w:numId="7">
    <w:abstractNumId w:val="0"/>
  </w:num>
  <w:num w:numId="8">
    <w:abstractNumId w:val="27"/>
  </w:num>
  <w:num w:numId="9">
    <w:abstractNumId w:val="22"/>
  </w:num>
  <w:num w:numId="10">
    <w:abstractNumId w:val="16"/>
  </w:num>
  <w:num w:numId="11">
    <w:abstractNumId w:val="31"/>
  </w:num>
  <w:num w:numId="12">
    <w:abstractNumId w:val="39"/>
  </w:num>
  <w:num w:numId="13">
    <w:abstractNumId w:val="45"/>
  </w:num>
  <w:num w:numId="14">
    <w:abstractNumId w:val="25"/>
  </w:num>
  <w:num w:numId="15">
    <w:abstractNumId w:val="15"/>
  </w:num>
  <w:num w:numId="16">
    <w:abstractNumId w:val="3"/>
  </w:num>
  <w:num w:numId="17">
    <w:abstractNumId w:val="38"/>
  </w:num>
  <w:num w:numId="18">
    <w:abstractNumId w:val="29"/>
  </w:num>
  <w:num w:numId="19">
    <w:abstractNumId w:val="9"/>
  </w:num>
  <w:num w:numId="20">
    <w:abstractNumId w:val="14"/>
  </w:num>
  <w:num w:numId="21">
    <w:abstractNumId w:val="18"/>
  </w:num>
  <w:num w:numId="22">
    <w:abstractNumId w:val="28"/>
  </w:num>
  <w:num w:numId="23">
    <w:abstractNumId w:val="12"/>
  </w:num>
  <w:num w:numId="24">
    <w:abstractNumId w:val="5"/>
  </w:num>
  <w:num w:numId="25">
    <w:abstractNumId w:val="6"/>
  </w:num>
  <w:num w:numId="26">
    <w:abstractNumId w:val="44"/>
  </w:num>
  <w:num w:numId="27">
    <w:abstractNumId w:val="40"/>
  </w:num>
  <w:num w:numId="28">
    <w:abstractNumId w:val="1"/>
  </w:num>
  <w:num w:numId="29">
    <w:abstractNumId w:val="19"/>
  </w:num>
  <w:num w:numId="30">
    <w:abstractNumId w:val="7"/>
  </w:num>
  <w:num w:numId="31">
    <w:abstractNumId w:val="35"/>
  </w:num>
  <w:num w:numId="32">
    <w:abstractNumId w:val="4"/>
  </w:num>
  <w:num w:numId="33">
    <w:abstractNumId w:val="26"/>
  </w:num>
  <w:num w:numId="34">
    <w:abstractNumId w:val="2"/>
  </w:num>
  <w:num w:numId="35">
    <w:abstractNumId w:val="11"/>
  </w:num>
  <w:num w:numId="36">
    <w:abstractNumId w:val="10"/>
  </w:num>
  <w:num w:numId="37">
    <w:abstractNumId w:val="13"/>
  </w:num>
  <w:num w:numId="38">
    <w:abstractNumId w:val="42"/>
  </w:num>
  <w:num w:numId="39">
    <w:abstractNumId w:val="17"/>
  </w:num>
  <w:num w:numId="40">
    <w:abstractNumId w:val="34"/>
  </w:num>
  <w:num w:numId="41">
    <w:abstractNumId w:val="21"/>
  </w:num>
  <w:num w:numId="42">
    <w:abstractNumId w:val="33"/>
  </w:num>
  <w:num w:numId="43">
    <w:abstractNumId w:val="24"/>
  </w:num>
  <w:num w:numId="44">
    <w:abstractNumId w:val="30"/>
  </w:num>
  <w:num w:numId="45">
    <w:abstractNumId w:val="20"/>
  </w:num>
  <w:num w:numId="46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6C96"/>
    <w:rsid w:val="00017A42"/>
    <w:rsid w:val="000270EB"/>
    <w:rsid w:val="0004575A"/>
    <w:rsid w:val="00046ACB"/>
    <w:rsid w:val="000667AC"/>
    <w:rsid w:val="000722EA"/>
    <w:rsid w:val="00075837"/>
    <w:rsid w:val="00097BC2"/>
    <w:rsid w:val="000B5B74"/>
    <w:rsid w:val="000B77A1"/>
    <w:rsid w:val="000D16DF"/>
    <w:rsid w:val="000E7571"/>
    <w:rsid w:val="00103FB4"/>
    <w:rsid w:val="00114383"/>
    <w:rsid w:val="00126730"/>
    <w:rsid w:val="001317B1"/>
    <w:rsid w:val="00192398"/>
    <w:rsid w:val="00193EFA"/>
    <w:rsid w:val="001C73A7"/>
    <w:rsid w:val="001D104B"/>
    <w:rsid w:val="001F35EE"/>
    <w:rsid w:val="00206E23"/>
    <w:rsid w:val="002573D3"/>
    <w:rsid w:val="00261112"/>
    <w:rsid w:val="00262298"/>
    <w:rsid w:val="0026346C"/>
    <w:rsid w:val="002B6967"/>
    <w:rsid w:val="002C76DB"/>
    <w:rsid w:val="002D0EB2"/>
    <w:rsid w:val="002E60C4"/>
    <w:rsid w:val="00315E4B"/>
    <w:rsid w:val="003300D3"/>
    <w:rsid w:val="00331F58"/>
    <w:rsid w:val="00360045"/>
    <w:rsid w:val="00361439"/>
    <w:rsid w:val="003C47D0"/>
    <w:rsid w:val="003C492C"/>
    <w:rsid w:val="003E7723"/>
    <w:rsid w:val="004014D5"/>
    <w:rsid w:val="00417AD0"/>
    <w:rsid w:val="004546AF"/>
    <w:rsid w:val="00462CB4"/>
    <w:rsid w:val="00474CE2"/>
    <w:rsid w:val="00485BA0"/>
    <w:rsid w:val="004D701E"/>
    <w:rsid w:val="004E0ADE"/>
    <w:rsid w:val="00541DB8"/>
    <w:rsid w:val="005614CB"/>
    <w:rsid w:val="005909DB"/>
    <w:rsid w:val="005B09B8"/>
    <w:rsid w:val="005B316F"/>
    <w:rsid w:val="005C23BD"/>
    <w:rsid w:val="005C430B"/>
    <w:rsid w:val="005D4B3E"/>
    <w:rsid w:val="00601909"/>
    <w:rsid w:val="006278C7"/>
    <w:rsid w:val="006311D6"/>
    <w:rsid w:val="00645027"/>
    <w:rsid w:val="0066064D"/>
    <w:rsid w:val="006665C8"/>
    <w:rsid w:val="00672555"/>
    <w:rsid w:val="00691A46"/>
    <w:rsid w:val="006A6BBC"/>
    <w:rsid w:val="006C61D2"/>
    <w:rsid w:val="006D5126"/>
    <w:rsid w:val="006E69DE"/>
    <w:rsid w:val="007129F1"/>
    <w:rsid w:val="00724665"/>
    <w:rsid w:val="007B6A9A"/>
    <w:rsid w:val="007C381B"/>
    <w:rsid w:val="007E4AFE"/>
    <w:rsid w:val="007F1D9A"/>
    <w:rsid w:val="00813E6B"/>
    <w:rsid w:val="00814D11"/>
    <w:rsid w:val="00846318"/>
    <w:rsid w:val="008574C6"/>
    <w:rsid w:val="008B65CC"/>
    <w:rsid w:val="008D3DB4"/>
    <w:rsid w:val="00926599"/>
    <w:rsid w:val="00932FFE"/>
    <w:rsid w:val="009430E8"/>
    <w:rsid w:val="00966087"/>
    <w:rsid w:val="0097648F"/>
    <w:rsid w:val="009B64A3"/>
    <w:rsid w:val="009C2E27"/>
    <w:rsid w:val="00A767FC"/>
    <w:rsid w:val="00A77B25"/>
    <w:rsid w:val="00AA4584"/>
    <w:rsid w:val="00AC2B08"/>
    <w:rsid w:val="00AE38F7"/>
    <w:rsid w:val="00AF0B64"/>
    <w:rsid w:val="00B20A5A"/>
    <w:rsid w:val="00B413F0"/>
    <w:rsid w:val="00B602F8"/>
    <w:rsid w:val="00BC0F16"/>
    <w:rsid w:val="00BE56F6"/>
    <w:rsid w:val="00C00383"/>
    <w:rsid w:val="00C066F7"/>
    <w:rsid w:val="00CE48E7"/>
    <w:rsid w:val="00CF630A"/>
    <w:rsid w:val="00D064FC"/>
    <w:rsid w:val="00D13E13"/>
    <w:rsid w:val="00D20960"/>
    <w:rsid w:val="00D41F69"/>
    <w:rsid w:val="00D44D86"/>
    <w:rsid w:val="00D4701F"/>
    <w:rsid w:val="00D858DA"/>
    <w:rsid w:val="00D967BF"/>
    <w:rsid w:val="00DA2D58"/>
    <w:rsid w:val="00DC0DE8"/>
    <w:rsid w:val="00DD3D1E"/>
    <w:rsid w:val="00DD420C"/>
    <w:rsid w:val="00DE76C7"/>
    <w:rsid w:val="00E223B4"/>
    <w:rsid w:val="00E31588"/>
    <w:rsid w:val="00E43E60"/>
    <w:rsid w:val="00E50303"/>
    <w:rsid w:val="00E63E01"/>
    <w:rsid w:val="00EB5D2E"/>
    <w:rsid w:val="00EC7E61"/>
    <w:rsid w:val="00F00768"/>
    <w:rsid w:val="00F33D0B"/>
    <w:rsid w:val="00F54A66"/>
    <w:rsid w:val="00F6214F"/>
    <w:rsid w:val="00F87FF6"/>
    <w:rsid w:val="00FB7126"/>
    <w:rsid w:val="00FC09E6"/>
    <w:rsid w:val="00FC54CC"/>
    <w:rsid w:val="00FD6C96"/>
    <w:rsid w:val="00FE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8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A458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rsid w:val="00AA45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458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AA45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4584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D13E1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B5D2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430E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43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30E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2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330</TotalTime>
  <Pages>283</Pages>
  <Words>25291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Новоженова О.Е.</cp:lastModifiedBy>
  <cp:revision>49</cp:revision>
  <cp:lastPrinted>2018-11-16T11:50:00Z</cp:lastPrinted>
  <dcterms:created xsi:type="dcterms:W3CDTF">2018-11-13T10:07:00Z</dcterms:created>
  <dcterms:modified xsi:type="dcterms:W3CDTF">2019-05-13T07:50:00Z</dcterms:modified>
</cp:coreProperties>
</file>